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9115" w14:textId="77777777" w:rsidR="00F70EE7" w:rsidRDefault="00F70EE7" w:rsidP="00E05BD5">
      <w:pPr>
        <w:spacing w:after="120" w:line="240" w:lineRule="auto"/>
        <w:rPr>
          <w:rFonts w:cs="Arial"/>
          <w:b/>
          <w:sz w:val="22"/>
        </w:rPr>
      </w:pPr>
    </w:p>
    <w:p w14:paraId="1ABAB824" w14:textId="77777777" w:rsidR="00F70EE7" w:rsidRDefault="00F70EE7" w:rsidP="00E05BD5">
      <w:pPr>
        <w:spacing w:after="120" w:line="240" w:lineRule="auto"/>
        <w:rPr>
          <w:rFonts w:cs="Arial"/>
          <w:b/>
          <w:sz w:val="22"/>
        </w:rPr>
      </w:pPr>
    </w:p>
    <w:p w14:paraId="4FF6E504" w14:textId="51A0A3DA" w:rsidR="00E05BD5" w:rsidRPr="002C0110" w:rsidRDefault="00E05BD5" w:rsidP="00F70EE7">
      <w:pPr>
        <w:spacing w:after="120" w:line="240" w:lineRule="auto"/>
        <w:jc w:val="center"/>
        <w:rPr>
          <w:rFonts w:ascii="Arial" w:hAnsi="Arial" w:cs="Arial"/>
          <w:b/>
          <w:sz w:val="22"/>
        </w:rPr>
      </w:pPr>
      <w:r w:rsidRPr="002C0110">
        <w:rPr>
          <w:rFonts w:ascii="Arial" w:hAnsi="Arial" w:cs="Arial"/>
          <w:b/>
          <w:sz w:val="22"/>
        </w:rPr>
        <w:t>SOUTHERN PORTS NEW TRADE PROPOSAL</w:t>
      </w:r>
    </w:p>
    <w:p w14:paraId="4DBC9D9F" w14:textId="77777777" w:rsidR="00E05BD5" w:rsidRPr="002C0110" w:rsidRDefault="00E05BD5" w:rsidP="00E05BD5">
      <w:pPr>
        <w:spacing w:after="120" w:line="240" w:lineRule="auto"/>
        <w:rPr>
          <w:rFonts w:ascii="Arial" w:hAnsi="Arial" w:cs="Arial"/>
          <w:sz w:val="22"/>
        </w:rPr>
      </w:pPr>
    </w:p>
    <w:p w14:paraId="57F7CE6D" w14:textId="77777777" w:rsidR="00E05BD5" w:rsidRPr="002C0110" w:rsidRDefault="00E05BD5" w:rsidP="00E05BD5">
      <w:pPr>
        <w:spacing w:after="120" w:line="240" w:lineRule="auto"/>
        <w:rPr>
          <w:rFonts w:ascii="Arial" w:hAnsi="Arial" w:cs="Arial"/>
          <w:sz w:val="22"/>
        </w:rPr>
      </w:pPr>
      <w:r w:rsidRPr="002C0110">
        <w:rPr>
          <w:rFonts w:ascii="Arial" w:hAnsi="Arial" w:cs="Arial"/>
          <w:sz w:val="22"/>
        </w:rPr>
        <w:t>This form is designed to help you present a high-level summary of your trade proposal to Southern Ports.</w:t>
      </w:r>
    </w:p>
    <w:p w14:paraId="58B71A7E" w14:textId="77777777" w:rsidR="00E05BD5" w:rsidRPr="002C0110" w:rsidRDefault="00E05BD5" w:rsidP="00E05BD5">
      <w:pPr>
        <w:spacing w:after="120" w:line="240" w:lineRule="auto"/>
        <w:rPr>
          <w:rFonts w:ascii="Arial" w:hAnsi="Arial" w:cs="Arial"/>
          <w:sz w:val="22"/>
        </w:rPr>
      </w:pPr>
      <w:r w:rsidRPr="002C0110">
        <w:rPr>
          <w:rFonts w:ascii="Arial" w:hAnsi="Arial" w:cs="Arial"/>
          <w:sz w:val="22"/>
        </w:rPr>
        <w:t>Prior to submitting this form, please ensure all sections are adequately addressed and completed to the level commensurate with the level of detail required for the complexity of your proposal.  Even for a complex proposal, a completed form is anticipated to be no more than 12 pages.  You may present additional supporting information in the form of cross-referenced addenda, such as maps and designs, if the information supports the review of your proposal.</w:t>
      </w:r>
    </w:p>
    <w:p w14:paraId="20F3FF60" w14:textId="27DA3EAC" w:rsidR="00E05BD5" w:rsidRPr="002C0110" w:rsidRDefault="00E05BD5" w:rsidP="00E05BD5">
      <w:pPr>
        <w:spacing w:after="120" w:line="240" w:lineRule="auto"/>
        <w:rPr>
          <w:rFonts w:ascii="Arial" w:hAnsi="Arial" w:cs="Arial"/>
          <w:sz w:val="22"/>
        </w:rPr>
      </w:pPr>
      <w:r w:rsidRPr="002C0110">
        <w:rPr>
          <w:rFonts w:ascii="Arial" w:hAnsi="Arial" w:cs="Arial"/>
          <w:sz w:val="22"/>
        </w:rPr>
        <w:t xml:space="preserve">Please email completed forms to: </w:t>
      </w:r>
      <w:hyperlink r:id="rId9" w:history="1">
        <w:r w:rsidRPr="002C0110">
          <w:rPr>
            <w:rStyle w:val="Hyperlink"/>
            <w:rFonts w:ascii="Arial" w:hAnsi="Arial" w:cs="Arial"/>
            <w:sz w:val="22"/>
          </w:rPr>
          <w:t>trade@southernports.com.au</w:t>
        </w:r>
      </w:hyperlink>
      <w:r w:rsidRPr="002C0110">
        <w:rPr>
          <w:rFonts w:ascii="Arial" w:hAnsi="Arial" w:cs="Arial"/>
          <w:sz w:val="22"/>
        </w:rPr>
        <w:t xml:space="preserve"> </w:t>
      </w:r>
    </w:p>
    <w:p w14:paraId="03802706" w14:textId="1864A412"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34655C9E">
          <v:rect id="_x0000_i1025" style="width:487.3pt;height:1pt" o:hralign="center" o:hrstd="t" o:hrnoshade="t" o:hr="t" fillcolor="black [3213]" stroked="f"/>
        </w:pict>
      </w:r>
    </w:p>
    <w:p w14:paraId="6665BD16"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1:</w:t>
      </w:r>
      <w:r w:rsidRPr="002C0110">
        <w:rPr>
          <w:rFonts w:ascii="Arial" w:hAnsi="Arial" w:cs="Arial"/>
          <w:sz w:val="22"/>
        </w:rPr>
        <w:t xml:space="preserve">  Please provide details about your organisation.</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5D7C35D2" w14:textId="77777777" w:rsidTr="004D2472">
        <w:tc>
          <w:tcPr>
            <w:tcW w:w="9860" w:type="dxa"/>
            <w:gridSpan w:val="3"/>
            <w:shd w:val="clear" w:color="auto" w:fill="212B53"/>
          </w:tcPr>
          <w:p w14:paraId="6813DFC3" w14:textId="77777777" w:rsidR="00E05BD5" w:rsidRPr="002C0110" w:rsidRDefault="00E05BD5" w:rsidP="00932562">
            <w:pPr>
              <w:jc w:val="center"/>
              <w:rPr>
                <w:rFonts w:ascii="Arial" w:hAnsi="Arial" w:cs="Arial"/>
                <w:b/>
                <w:sz w:val="22"/>
              </w:rPr>
            </w:pPr>
            <w:r w:rsidRPr="002C0110">
              <w:rPr>
                <w:rFonts w:ascii="Arial" w:hAnsi="Arial" w:cs="Arial"/>
                <w:b/>
                <w:sz w:val="22"/>
              </w:rPr>
              <w:t>Section 1: Organisation Information</w:t>
            </w:r>
          </w:p>
        </w:tc>
      </w:tr>
      <w:tr w:rsidR="00E05BD5" w:rsidRPr="002C0110" w14:paraId="57A3F884" w14:textId="77777777" w:rsidTr="00932562">
        <w:tc>
          <w:tcPr>
            <w:tcW w:w="624" w:type="dxa"/>
          </w:tcPr>
          <w:p w14:paraId="0129AE68" w14:textId="77777777" w:rsidR="00E05BD5" w:rsidRPr="002C0110" w:rsidRDefault="00E05BD5" w:rsidP="00932562">
            <w:pPr>
              <w:jc w:val="center"/>
              <w:rPr>
                <w:rFonts w:ascii="Arial" w:hAnsi="Arial" w:cs="Arial"/>
                <w:sz w:val="22"/>
              </w:rPr>
            </w:pPr>
            <w:r w:rsidRPr="002C0110">
              <w:rPr>
                <w:rFonts w:ascii="Arial" w:hAnsi="Arial" w:cs="Arial"/>
                <w:sz w:val="22"/>
              </w:rPr>
              <w:t>1.1</w:t>
            </w:r>
          </w:p>
        </w:tc>
        <w:tc>
          <w:tcPr>
            <w:tcW w:w="2552" w:type="dxa"/>
          </w:tcPr>
          <w:p w14:paraId="37147B96" w14:textId="77777777" w:rsidR="00E05BD5" w:rsidRPr="002C0110" w:rsidRDefault="00E05BD5" w:rsidP="00932562">
            <w:pPr>
              <w:rPr>
                <w:rFonts w:ascii="Arial" w:hAnsi="Arial" w:cs="Arial"/>
                <w:sz w:val="22"/>
              </w:rPr>
            </w:pPr>
            <w:r w:rsidRPr="002C0110">
              <w:rPr>
                <w:rFonts w:ascii="Arial" w:hAnsi="Arial" w:cs="Arial"/>
                <w:sz w:val="22"/>
              </w:rPr>
              <w:t>Name of legal entity</w:t>
            </w:r>
          </w:p>
        </w:tc>
        <w:sdt>
          <w:sdtPr>
            <w:rPr>
              <w:rFonts w:ascii="Arial" w:hAnsi="Arial" w:cs="Arial"/>
              <w:sz w:val="22"/>
            </w:rPr>
            <w:id w:val="-1522158679"/>
            <w:placeholder>
              <w:docPart w:val="1332F1A790B24C55AB4E09CAF47ED986"/>
            </w:placeholder>
            <w:showingPlcHdr/>
          </w:sdtPr>
          <w:sdtEndPr/>
          <w:sdtContent>
            <w:tc>
              <w:tcPr>
                <w:tcW w:w="6684" w:type="dxa"/>
              </w:tcPr>
              <w:p w14:paraId="27D5FEFD"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50AB0594" w14:textId="77777777" w:rsidTr="00932562">
        <w:tc>
          <w:tcPr>
            <w:tcW w:w="624" w:type="dxa"/>
          </w:tcPr>
          <w:p w14:paraId="4881BA2B" w14:textId="77777777" w:rsidR="00E05BD5" w:rsidRPr="002C0110" w:rsidRDefault="00E05BD5" w:rsidP="00932562">
            <w:pPr>
              <w:jc w:val="center"/>
              <w:rPr>
                <w:rFonts w:ascii="Arial" w:hAnsi="Arial" w:cs="Arial"/>
                <w:sz w:val="22"/>
              </w:rPr>
            </w:pPr>
            <w:r w:rsidRPr="002C0110">
              <w:rPr>
                <w:rFonts w:ascii="Arial" w:hAnsi="Arial" w:cs="Arial"/>
                <w:sz w:val="22"/>
              </w:rPr>
              <w:t>1.2</w:t>
            </w:r>
          </w:p>
        </w:tc>
        <w:tc>
          <w:tcPr>
            <w:tcW w:w="2552" w:type="dxa"/>
          </w:tcPr>
          <w:p w14:paraId="33CFD1C6" w14:textId="77777777" w:rsidR="00E05BD5" w:rsidRPr="002C0110" w:rsidRDefault="00E05BD5" w:rsidP="00932562">
            <w:pPr>
              <w:rPr>
                <w:rFonts w:ascii="Arial" w:hAnsi="Arial" w:cs="Arial"/>
                <w:sz w:val="22"/>
              </w:rPr>
            </w:pPr>
            <w:r w:rsidRPr="002C0110">
              <w:rPr>
                <w:rFonts w:ascii="Arial" w:hAnsi="Arial" w:cs="Arial"/>
                <w:sz w:val="22"/>
              </w:rPr>
              <w:t>Business name</w:t>
            </w:r>
          </w:p>
        </w:tc>
        <w:sdt>
          <w:sdtPr>
            <w:rPr>
              <w:rFonts w:ascii="Arial" w:hAnsi="Arial" w:cs="Arial"/>
              <w:sz w:val="22"/>
            </w:rPr>
            <w:id w:val="-230151377"/>
            <w:placeholder>
              <w:docPart w:val="89703BB529C64B53B64228D33AE37662"/>
            </w:placeholder>
            <w:showingPlcHdr/>
          </w:sdtPr>
          <w:sdtEndPr/>
          <w:sdtContent>
            <w:tc>
              <w:tcPr>
                <w:tcW w:w="6684" w:type="dxa"/>
              </w:tcPr>
              <w:p w14:paraId="46AF5DB7"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34B870D3" w14:textId="77777777" w:rsidTr="00932562">
        <w:tc>
          <w:tcPr>
            <w:tcW w:w="624" w:type="dxa"/>
          </w:tcPr>
          <w:p w14:paraId="4C01DF46" w14:textId="77777777" w:rsidR="00E05BD5" w:rsidRPr="002C0110" w:rsidRDefault="00E05BD5" w:rsidP="00932562">
            <w:pPr>
              <w:jc w:val="center"/>
              <w:rPr>
                <w:rFonts w:ascii="Arial" w:hAnsi="Arial" w:cs="Arial"/>
                <w:sz w:val="22"/>
              </w:rPr>
            </w:pPr>
            <w:r w:rsidRPr="002C0110">
              <w:rPr>
                <w:rFonts w:ascii="Arial" w:hAnsi="Arial" w:cs="Arial"/>
                <w:sz w:val="22"/>
              </w:rPr>
              <w:t>1.3</w:t>
            </w:r>
          </w:p>
        </w:tc>
        <w:tc>
          <w:tcPr>
            <w:tcW w:w="2552" w:type="dxa"/>
          </w:tcPr>
          <w:p w14:paraId="7EDF5878" w14:textId="77777777" w:rsidR="00E05BD5" w:rsidRPr="002C0110" w:rsidRDefault="00E05BD5" w:rsidP="00932562">
            <w:pPr>
              <w:rPr>
                <w:rFonts w:ascii="Arial" w:hAnsi="Arial" w:cs="Arial"/>
                <w:sz w:val="22"/>
              </w:rPr>
            </w:pPr>
            <w:r w:rsidRPr="002C0110">
              <w:rPr>
                <w:rFonts w:ascii="Arial" w:hAnsi="Arial" w:cs="Arial"/>
                <w:sz w:val="22"/>
              </w:rPr>
              <w:t>ACN (if a company)</w:t>
            </w:r>
          </w:p>
        </w:tc>
        <w:sdt>
          <w:sdtPr>
            <w:rPr>
              <w:rFonts w:ascii="Arial" w:hAnsi="Arial" w:cs="Arial"/>
              <w:sz w:val="22"/>
            </w:rPr>
            <w:id w:val="-2147430119"/>
            <w:placeholder>
              <w:docPart w:val="21B7EBED73864ABBB1010CCD6881A43B"/>
            </w:placeholder>
            <w:showingPlcHdr/>
          </w:sdtPr>
          <w:sdtEndPr/>
          <w:sdtContent>
            <w:tc>
              <w:tcPr>
                <w:tcW w:w="6684" w:type="dxa"/>
              </w:tcPr>
              <w:p w14:paraId="5951DDD7"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6E239403" w14:textId="77777777" w:rsidTr="00932562">
        <w:tc>
          <w:tcPr>
            <w:tcW w:w="624" w:type="dxa"/>
          </w:tcPr>
          <w:p w14:paraId="22CD21D3" w14:textId="77777777" w:rsidR="00E05BD5" w:rsidRPr="002C0110" w:rsidRDefault="00E05BD5" w:rsidP="00932562">
            <w:pPr>
              <w:jc w:val="center"/>
              <w:rPr>
                <w:rFonts w:ascii="Arial" w:hAnsi="Arial" w:cs="Arial"/>
                <w:sz w:val="22"/>
              </w:rPr>
            </w:pPr>
            <w:r w:rsidRPr="002C0110">
              <w:rPr>
                <w:rFonts w:ascii="Arial" w:hAnsi="Arial" w:cs="Arial"/>
                <w:sz w:val="22"/>
              </w:rPr>
              <w:t>1.4</w:t>
            </w:r>
          </w:p>
        </w:tc>
        <w:tc>
          <w:tcPr>
            <w:tcW w:w="2552" w:type="dxa"/>
          </w:tcPr>
          <w:p w14:paraId="329766F5" w14:textId="77777777" w:rsidR="00E05BD5" w:rsidRPr="002C0110" w:rsidRDefault="00E05BD5" w:rsidP="00932562">
            <w:pPr>
              <w:rPr>
                <w:rFonts w:ascii="Arial" w:hAnsi="Arial" w:cs="Arial"/>
                <w:sz w:val="22"/>
              </w:rPr>
            </w:pPr>
            <w:r w:rsidRPr="002C0110">
              <w:rPr>
                <w:rFonts w:ascii="Arial" w:hAnsi="Arial" w:cs="Arial"/>
                <w:sz w:val="22"/>
              </w:rPr>
              <w:t>ABN</w:t>
            </w:r>
          </w:p>
        </w:tc>
        <w:sdt>
          <w:sdtPr>
            <w:rPr>
              <w:rFonts w:ascii="Arial" w:hAnsi="Arial" w:cs="Arial"/>
              <w:sz w:val="22"/>
            </w:rPr>
            <w:id w:val="2016350004"/>
            <w:placeholder>
              <w:docPart w:val="E97132CFCF71491CAADF554494B59C59"/>
            </w:placeholder>
            <w:showingPlcHdr/>
          </w:sdtPr>
          <w:sdtEndPr/>
          <w:sdtContent>
            <w:tc>
              <w:tcPr>
                <w:tcW w:w="6684" w:type="dxa"/>
              </w:tcPr>
              <w:p w14:paraId="75558D88"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4A62FDAE" w14:textId="77777777" w:rsidTr="00932562">
        <w:tc>
          <w:tcPr>
            <w:tcW w:w="624" w:type="dxa"/>
          </w:tcPr>
          <w:p w14:paraId="65F22FCC" w14:textId="77777777" w:rsidR="00E05BD5" w:rsidRPr="002C0110" w:rsidRDefault="00E05BD5" w:rsidP="00932562">
            <w:pPr>
              <w:jc w:val="center"/>
              <w:rPr>
                <w:rFonts w:ascii="Arial" w:hAnsi="Arial" w:cs="Arial"/>
                <w:sz w:val="22"/>
              </w:rPr>
            </w:pPr>
            <w:r w:rsidRPr="002C0110">
              <w:rPr>
                <w:rFonts w:ascii="Arial" w:hAnsi="Arial" w:cs="Arial"/>
                <w:sz w:val="22"/>
              </w:rPr>
              <w:t>1.5</w:t>
            </w:r>
          </w:p>
        </w:tc>
        <w:tc>
          <w:tcPr>
            <w:tcW w:w="2552" w:type="dxa"/>
          </w:tcPr>
          <w:p w14:paraId="172096EE" w14:textId="77777777" w:rsidR="00E05BD5" w:rsidRPr="002C0110" w:rsidRDefault="00E05BD5" w:rsidP="00932562">
            <w:pPr>
              <w:rPr>
                <w:rFonts w:ascii="Arial" w:hAnsi="Arial" w:cs="Arial"/>
                <w:sz w:val="22"/>
              </w:rPr>
            </w:pPr>
            <w:r w:rsidRPr="002C0110">
              <w:rPr>
                <w:rFonts w:ascii="Arial" w:hAnsi="Arial" w:cs="Arial"/>
                <w:sz w:val="22"/>
              </w:rPr>
              <w:t>Registered address or address of principal place of business if no registered address</w:t>
            </w:r>
          </w:p>
        </w:tc>
        <w:sdt>
          <w:sdtPr>
            <w:rPr>
              <w:rFonts w:ascii="Arial" w:hAnsi="Arial" w:cs="Arial"/>
              <w:sz w:val="22"/>
            </w:rPr>
            <w:id w:val="1986653281"/>
            <w:placeholder>
              <w:docPart w:val="9D5FA7565A3E4C7FB1079286DF692F27"/>
            </w:placeholder>
            <w:showingPlcHdr/>
          </w:sdtPr>
          <w:sdtEndPr/>
          <w:sdtContent>
            <w:tc>
              <w:tcPr>
                <w:tcW w:w="6684" w:type="dxa"/>
              </w:tcPr>
              <w:p w14:paraId="584AD890"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47540F8D" w14:textId="77777777" w:rsidTr="00932562">
        <w:tc>
          <w:tcPr>
            <w:tcW w:w="624" w:type="dxa"/>
          </w:tcPr>
          <w:p w14:paraId="52AACF3B" w14:textId="77777777" w:rsidR="00E05BD5" w:rsidRPr="002C0110" w:rsidRDefault="00E05BD5" w:rsidP="00932562">
            <w:pPr>
              <w:jc w:val="center"/>
              <w:rPr>
                <w:rFonts w:ascii="Arial" w:hAnsi="Arial" w:cs="Arial"/>
                <w:sz w:val="22"/>
              </w:rPr>
            </w:pPr>
            <w:r w:rsidRPr="002C0110">
              <w:rPr>
                <w:rFonts w:ascii="Arial" w:hAnsi="Arial" w:cs="Arial"/>
                <w:sz w:val="22"/>
              </w:rPr>
              <w:t>1.6</w:t>
            </w:r>
          </w:p>
        </w:tc>
        <w:tc>
          <w:tcPr>
            <w:tcW w:w="2552" w:type="dxa"/>
          </w:tcPr>
          <w:p w14:paraId="7DDCEE29" w14:textId="77777777" w:rsidR="00E05BD5" w:rsidRPr="002C0110" w:rsidRDefault="00E05BD5" w:rsidP="00932562">
            <w:pPr>
              <w:rPr>
                <w:rFonts w:ascii="Arial" w:hAnsi="Arial" w:cs="Arial"/>
                <w:sz w:val="22"/>
              </w:rPr>
            </w:pPr>
            <w:r w:rsidRPr="002C0110">
              <w:rPr>
                <w:rFonts w:ascii="Arial" w:hAnsi="Arial" w:cs="Arial"/>
                <w:sz w:val="22"/>
              </w:rPr>
              <w:t>Tax structure</w:t>
            </w:r>
          </w:p>
        </w:tc>
        <w:tc>
          <w:tcPr>
            <w:tcW w:w="6684" w:type="dxa"/>
          </w:tcPr>
          <w:p w14:paraId="1FA99208" w14:textId="77777777" w:rsidR="00E05BD5" w:rsidRPr="002C0110" w:rsidRDefault="004D2268" w:rsidP="00932562">
            <w:pPr>
              <w:rPr>
                <w:rFonts w:ascii="Arial" w:hAnsi="Arial" w:cs="Arial"/>
                <w:sz w:val="22"/>
              </w:rPr>
            </w:pPr>
            <w:sdt>
              <w:sdtPr>
                <w:rPr>
                  <w:rFonts w:ascii="Arial" w:hAnsi="Arial" w:cs="Arial"/>
                  <w:sz w:val="22"/>
                </w:rPr>
                <w:id w:val="1666431185"/>
                <w:placeholder>
                  <w:docPart w:val="A735DBA6E0AB43EBA007E693EE29E06E"/>
                </w:placeholder>
                <w:showingPlcHdr/>
                <w:dropDownList>
                  <w:listItem w:value="Choose an item."/>
                  <w:listItem w:displayText="Public company" w:value="Public company"/>
                  <w:listItem w:displayText="Private company" w:value="Private company"/>
                  <w:listItem w:displayText="Partnership" w:value="Partnership"/>
                  <w:listItem w:displayText="Sole trader" w:value="Sole trader"/>
                  <w:listItem w:displayText="Not for profit" w:value="Not for profit"/>
                  <w:listItem w:displayText="Other (please state)" w:value="Other (please state)"/>
                </w:dropDownList>
              </w:sdtPr>
              <w:sdtEndPr/>
              <w:sdtContent>
                <w:r w:rsidR="00E05BD5" w:rsidRPr="002C0110">
                  <w:rPr>
                    <w:rStyle w:val="PlaceholderText"/>
                    <w:rFonts w:ascii="Arial" w:hAnsi="Arial" w:cs="Arial"/>
                    <w:sz w:val="22"/>
                  </w:rPr>
                  <w:t>Choose an item.</w:t>
                </w:r>
              </w:sdtContent>
            </w:sdt>
            <w:r w:rsidR="00E05BD5" w:rsidRPr="002C0110">
              <w:rPr>
                <w:rFonts w:ascii="Arial" w:hAnsi="Arial" w:cs="Arial"/>
                <w:sz w:val="22"/>
              </w:rPr>
              <w:t xml:space="preserve">    </w:t>
            </w:r>
            <w:sdt>
              <w:sdtPr>
                <w:rPr>
                  <w:rFonts w:ascii="Arial" w:hAnsi="Arial" w:cs="Arial"/>
                  <w:sz w:val="22"/>
                </w:rPr>
                <w:id w:val="258641882"/>
                <w:placeholder>
                  <w:docPart w:val="069A638BDDD64975A6DD478EDEB4EBA7"/>
                </w:placeholder>
                <w:showingPlcHdr/>
              </w:sdtPr>
              <w:sdtEndPr/>
              <w:sdtContent>
                <w:r w:rsidR="00E05BD5" w:rsidRPr="002C0110">
                  <w:rPr>
                    <w:rStyle w:val="PlaceholderText"/>
                    <w:rFonts w:ascii="Arial" w:hAnsi="Arial" w:cs="Arial"/>
                    <w:sz w:val="22"/>
                  </w:rPr>
                  <w:t>Click here to enter text.</w:t>
                </w:r>
              </w:sdtContent>
            </w:sdt>
          </w:p>
        </w:tc>
      </w:tr>
      <w:tr w:rsidR="00E05BD5" w:rsidRPr="002C0110" w14:paraId="5433D614" w14:textId="77777777" w:rsidTr="00932562">
        <w:tc>
          <w:tcPr>
            <w:tcW w:w="624" w:type="dxa"/>
          </w:tcPr>
          <w:p w14:paraId="7EE57B78" w14:textId="77777777" w:rsidR="00E05BD5" w:rsidRPr="002C0110" w:rsidRDefault="00E05BD5" w:rsidP="00932562">
            <w:pPr>
              <w:jc w:val="center"/>
              <w:rPr>
                <w:rFonts w:ascii="Arial" w:hAnsi="Arial" w:cs="Arial"/>
                <w:sz w:val="22"/>
              </w:rPr>
            </w:pPr>
            <w:r w:rsidRPr="002C0110">
              <w:rPr>
                <w:rFonts w:ascii="Arial" w:hAnsi="Arial" w:cs="Arial"/>
                <w:sz w:val="22"/>
              </w:rPr>
              <w:t>1.7</w:t>
            </w:r>
          </w:p>
        </w:tc>
        <w:tc>
          <w:tcPr>
            <w:tcW w:w="2552" w:type="dxa"/>
          </w:tcPr>
          <w:p w14:paraId="44BEB656" w14:textId="77777777" w:rsidR="00E05BD5" w:rsidRPr="002C0110" w:rsidRDefault="00E05BD5" w:rsidP="00932562">
            <w:pPr>
              <w:rPr>
                <w:rFonts w:ascii="Arial" w:hAnsi="Arial" w:cs="Arial"/>
                <w:sz w:val="22"/>
              </w:rPr>
            </w:pPr>
            <w:r w:rsidRPr="002C0110">
              <w:rPr>
                <w:rFonts w:ascii="Arial" w:hAnsi="Arial" w:cs="Arial"/>
                <w:sz w:val="22"/>
              </w:rPr>
              <w:t>Organisation primary business</w:t>
            </w:r>
          </w:p>
        </w:tc>
        <w:sdt>
          <w:sdtPr>
            <w:rPr>
              <w:rFonts w:ascii="Arial" w:hAnsi="Arial" w:cs="Arial"/>
              <w:sz w:val="22"/>
            </w:rPr>
            <w:id w:val="-1854251866"/>
            <w:placeholder>
              <w:docPart w:val="1C7EF95C4D3C4FB8B8FDC83B9D5D3F03"/>
            </w:placeholder>
            <w:showingPlcHdr/>
          </w:sdtPr>
          <w:sdtEndPr/>
          <w:sdtContent>
            <w:tc>
              <w:tcPr>
                <w:tcW w:w="6684" w:type="dxa"/>
              </w:tcPr>
              <w:p w14:paraId="6365D1F0"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6C1550DC" w14:textId="77777777" w:rsidTr="00932562">
        <w:tc>
          <w:tcPr>
            <w:tcW w:w="624" w:type="dxa"/>
          </w:tcPr>
          <w:p w14:paraId="63A89AB3" w14:textId="77777777" w:rsidR="00E05BD5" w:rsidRPr="002C0110" w:rsidRDefault="00E05BD5" w:rsidP="00932562">
            <w:pPr>
              <w:jc w:val="center"/>
              <w:rPr>
                <w:rFonts w:ascii="Arial" w:hAnsi="Arial" w:cs="Arial"/>
                <w:sz w:val="22"/>
              </w:rPr>
            </w:pPr>
            <w:r w:rsidRPr="002C0110">
              <w:rPr>
                <w:rFonts w:ascii="Arial" w:hAnsi="Arial" w:cs="Arial"/>
                <w:sz w:val="22"/>
              </w:rPr>
              <w:t>1.8</w:t>
            </w:r>
          </w:p>
        </w:tc>
        <w:tc>
          <w:tcPr>
            <w:tcW w:w="2552" w:type="dxa"/>
          </w:tcPr>
          <w:p w14:paraId="5643B246" w14:textId="77777777" w:rsidR="00E05BD5" w:rsidRPr="002C0110" w:rsidRDefault="00E05BD5" w:rsidP="00932562">
            <w:pPr>
              <w:rPr>
                <w:rFonts w:ascii="Arial" w:hAnsi="Arial" w:cs="Arial"/>
                <w:sz w:val="22"/>
              </w:rPr>
            </w:pPr>
            <w:r w:rsidRPr="002C0110">
              <w:rPr>
                <w:rFonts w:ascii="Arial" w:hAnsi="Arial" w:cs="Arial"/>
                <w:sz w:val="22"/>
              </w:rPr>
              <w:t>Lead contact person(s), position title(s) and contact details (address, phone number and email)</w:t>
            </w:r>
          </w:p>
        </w:tc>
        <w:sdt>
          <w:sdtPr>
            <w:rPr>
              <w:rFonts w:ascii="Arial" w:hAnsi="Arial" w:cs="Arial"/>
              <w:sz w:val="22"/>
            </w:rPr>
            <w:id w:val="1884831113"/>
            <w:placeholder>
              <w:docPart w:val="C83F6BD3DD10494F8E57357063ED6122"/>
            </w:placeholder>
            <w:showingPlcHdr/>
          </w:sdtPr>
          <w:sdtEndPr/>
          <w:sdtContent>
            <w:tc>
              <w:tcPr>
                <w:tcW w:w="6684" w:type="dxa"/>
              </w:tcPr>
              <w:p w14:paraId="7E1AFAD2"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467F4A7A" w14:textId="77777777" w:rsidR="002825E0" w:rsidRPr="002C0110" w:rsidRDefault="002825E0" w:rsidP="00E05BD5">
      <w:pPr>
        <w:spacing w:before="120" w:after="120" w:line="240" w:lineRule="auto"/>
        <w:rPr>
          <w:rFonts w:ascii="Arial" w:hAnsi="Arial" w:cs="Arial"/>
          <w:sz w:val="22"/>
        </w:rPr>
      </w:pPr>
    </w:p>
    <w:p w14:paraId="1BD3C3A8" w14:textId="77777777" w:rsidR="002825E0" w:rsidRPr="002C0110" w:rsidRDefault="002825E0" w:rsidP="00E05BD5">
      <w:pPr>
        <w:spacing w:before="120" w:after="120" w:line="240" w:lineRule="auto"/>
        <w:rPr>
          <w:rFonts w:ascii="Arial" w:hAnsi="Arial" w:cs="Arial"/>
          <w:sz w:val="22"/>
        </w:rPr>
      </w:pPr>
    </w:p>
    <w:p w14:paraId="08CBEA75" w14:textId="2605D747" w:rsidR="00E05BD5" w:rsidRPr="002C0110" w:rsidRDefault="004D2268" w:rsidP="00E05BD5">
      <w:pPr>
        <w:spacing w:before="120" w:after="120" w:line="240" w:lineRule="auto"/>
        <w:rPr>
          <w:rFonts w:ascii="Arial" w:hAnsi="Arial" w:cs="Arial"/>
          <w:sz w:val="22"/>
        </w:rPr>
      </w:pPr>
      <w:r w:rsidRPr="002C0110">
        <w:rPr>
          <w:rFonts w:ascii="Arial" w:hAnsi="Arial" w:cs="Arial"/>
          <w:sz w:val="22"/>
        </w:rPr>
        <w:lastRenderedPageBreak/>
        <w:pict w14:anchorId="2F9ED664">
          <v:rect id="_x0000_i1026" style="width:487.3pt;height:1pt" o:hralign="center" o:hrstd="t" o:hrnoshade="t" o:hr="t" fillcolor="black [3213]" stroked="f"/>
        </w:pict>
      </w:r>
    </w:p>
    <w:p w14:paraId="11EE3897"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2:</w:t>
      </w:r>
      <w:r w:rsidRPr="002C0110">
        <w:rPr>
          <w:rFonts w:ascii="Arial" w:hAnsi="Arial" w:cs="Arial"/>
          <w:sz w:val="22"/>
        </w:rPr>
        <w:t xml:space="preserve">  Please provide details about your proposal.</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6F1CBDD1" w14:textId="77777777" w:rsidTr="004D2472">
        <w:tc>
          <w:tcPr>
            <w:tcW w:w="9860" w:type="dxa"/>
            <w:gridSpan w:val="3"/>
            <w:shd w:val="clear" w:color="auto" w:fill="212B53"/>
          </w:tcPr>
          <w:p w14:paraId="7AFDA12A" w14:textId="77777777" w:rsidR="00E05BD5" w:rsidRPr="002C0110" w:rsidRDefault="00E05BD5" w:rsidP="00932562">
            <w:pPr>
              <w:jc w:val="center"/>
              <w:rPr>
                <w:rFonts w:ascii="Arial" w:hAnsi="Arial" w:cs="Arial"/>
                <w:b/>
                <w:sz w:val="22"/>
              </w:rPr>
            </w:pPr>
            <w:r w:rsidRPr="002C0110">
              <w:rPr>
                <w:rFonts w:ascii="Arial" w:hAnsi="Arial" w:cs="Arial"/>
                <w:b/>
                <w:sz w:val="22"/>
              </w:rPr>
              <w:t>Section 2: Proposal details</w:t>
            </w:r>
          </w:p>
        </w:tc>
      </w:tr>
      <w:tr w:rsidR="00E05BD5" w:rsidRPr="002C0110" w14:paraId="0996B4BC" w14:textId="77777777" w:rsidTr="00932562">
        <w:tc>
          <w:tcPr>
            <w:tcW w:w="624" w:type="dxa"/>
          </w:tcPr>
          <w:p w14:paraId="3CAAFAFB" w14:textId="77777777" w:rsidR="00E05BD5" w:rsidRPr="002C0110" w:rsidRDefault="00E05BD5" w:rsidP="00932562">
            <w:pPr>
              <w:jc w:val="center"/>
              <w:rPr>
                <w:rFonts w:ascii="Arial" w:hAnsi="Arial" w:cs="Arial"/>
                <w:sz w:val="22"/>
              </w:rPr>
            </w:pPr>
            <w:r w:rsidRPr="002C0110">
              <w:rPr>
                <w:rFonts w:ascii="Arial" w:hAnsi="Arial" w:cs="Arial"/>
                <w:sz w:val="22"/>
              </w:rPr>
              <w:t>2.1</w:t>
            </w:r>
          </w:p>
        </w:tc>
        <w:tc>
          <w:tcPr>
            <w:tcW w:w="2552" w:type="dxa"/>
          </w:tcPr>
          <w:p w14:paraId="066B32FF" w14:textId="77777777" w:rsidR="00E05BD5" w:rsidRPr="002C0110" w:rsidRDefault="00E05BD5" w:rsidP="00932562">
            <w:pPr>
              <w:rPr>
                <w:rFonts w:ascii="Arial" w:hAnsi="Arial" w:cs="Arial"/>
                <w:sz w:val="22"/>
              </w:rPr>
            </w:pPr>
            <w:r w:rsidRPr="002C0110">
              <w:rPr>
                <w:rFonts w:ascii="Arial" w:hAnsi="Arial" w:cs="Arial"/>
                <w:sz w:val="22"/>
              </w:rPr>
              <w:t>Port</w:t>
            </w:r>
          </w:p>
        </w:tc>
        <w:tc>
          <w:tcPr>
            <w:tcW w:w="6684" w:type="dxa"/>
          </w:tcPr>
          <w:p w14:paraId="599022DF" w14:textId="77777777" w:rsidR="00E05BD5" w:rsidRPr="002C0110" w:rsidRDefault="004D2268" w:rsidP="00932562">
            <w:pPr>
              <w:rPr>
                <w:rFonts w:ascii="Arial" w:hAnsi="Arial" w:cs="Arial"/>
                <w:sz w:val="22"/>
              </w:rPr>
            </w:pPr>
            <w:sdt>
              <w:sdtPr>
                <w:rPr>
                  <w:rFonts w:ascii="Arial" w:hAnsi="Arial" w:cs="Arial"/>
                  <w:sz w:val="22"/>
                </w:rPr>
                <w:id w:val="-1832288620"/>
                <w:placeholder>
                  <w:docPart w:val="78B04B7F31F042C1882CDF12928D42DD"/>
                </w:placeholder>
                <w:showingPlcHdr/>
                <w:dropDownList>
                  <w:listItem w:value="Choose an item."/>
                  <w:listItem w:displayText="Albany Port" w:value="Albany Port"/>
                  <w:listItem w:displayText="Bunbury Port" w:value="Bunbury Port"/>
                  <w:listItem w:displayText="Esperance Port" w:value="Esperance Port"/>
                  <w:listItem w:displayText="Other (please state)" w:value="Other (please state)"/>
                </w:dropDownList>
              </w:sdtPr>
              <w:sdtEndPr/>
              <w:sdtContent>
                <w:r w:rsidR="00E05BD5" w:rsidRPr="002C0110">
                  <w:rPr>
                    <w:rStyle w:val="PlaceholderText"/>
                    <w:rFonts w:ascii="Arial" w:hAnsi="Arial" w:cs="Arial"/>
                    <w:sz w:val="22"/>
                  </w:rPr>
                  <w:t>Choose an item.</w:t>
                </w:r>
              </w:sdtContent>
            </w:sdt>
            <w:r w:rsidR="00E05BD5" w:rsidRPr="002C0110">
              <w:rPr>
                <w:rFonts w:ascii="Arial" w:hAnsi="Arial" w:cs="Arial"/>
                <w:sz w:val="22"/>
              </w:rPr>
              <w:t xml:space="preserve">    </w:t>
            </w:r>
            <w:sdt>
              <w:sdtPr>
                <w:rPr>
                  <w:rFonts w:ascii="Arial" w:hAnsi="Arial" w:cs="Arial"/>
                  <w:sz w:val="22"/>
                </w:rPr>
                <w:id w:val="1775280422"/>
                <w:placeholder>
                  <w:docPart w:val="15AB4D3399F94564861E759F43577F19"/>
                </w:placeholder>
                <w:showingPlcHdr/>
              </w:sdtPr>
              <w:sdtEndPr/>
              <w:sdtContent>
                <w:r w:rsidR="00E05BD5" w:rsidRPr="002C0110">
                  <w:rPr>
                    <w:rStyle w:val="PlaceholderText"/>
                    <w:rFonts w:ascii="Arial" w:hAnsi="Arial" w:cs="Arial"/>
                    <w:sz w:val="22"/>
                  </w:rPr>
                  <w:t>Click here to enter text.</w:t>
                </w:r>
              </w:sdtContent>
            </w:sdt>
          </w:p>
        </w:tc>
      </w:tr>
      <w:tr w:rsidR="00E05BD5" w:rsidRPr="002C0110" w14:paraId="55EE3C4A" w14:textId="77777777" w:rsidTr="00932562">
        <w:tc>
          <w:tcPr>
            <w:tcW w:w="624" w:type="dxa"/>
          </w:tcPr>
          <w:p w14:paraId="75A03D1A" w14:textId="77777777" w:rsidR="00E05BD5" w:rsidRPr="002C0110" w:rsidRDefault="00E05BD5" w:rsidP="00932562">
            <w:pPr>
              <w:jc w:val="center"/>
              <w:rPr>
                <w:rFonts w:ascii="Arial" w:hAnsi="Arial" w:cs="Arial"/>
                <w:sz w:val="22"/>
              </w:rPr>
            </w:pPr>
            <w:r w:rsidRPr="002C0110">
              <w:rPr>
                <w:rFonts w:ascii="Arial" w:hAnsi="Arial" w:cs="Arial"/>
                <w:sz w:val="22"/>
              </w:rPr>
              <w:t>2.2</w:t>
            </w:r>
          </w:p>
        </w:tc>
        <w:tc>
          <w:tcPr>
            <w:tcW w:w="2552" w:type="dxa"/>
          </w:tcPr>
          <w:p w14:paraId="1F55001D" w14:textId="77777777" w:rsidR="00E05BD5" w:rsidRPr="002C0110" w:rsidRDefault="00E05BD5" w:rsidP="00932562">
            <w:pPr>
              <w:rPr>
                <w:rFonts w:ascii="Arial" w:hAnsi="Arial" w:cs="Arial"/>
                <w:sz w:val="22"/>
              </w:rPr>
            </w:pPr>
            <w:r w:rsidRPr="002C0110">
              <w:rPr>
                <w:rFonts w:ascii="Arial" w:hAnsi="Arial" w:cs="Arial"/>
                <w:sz w:val="22"/>
              </w:rPr>
              <w:t>Import / export</w:t>
            </w:r>
          </w:p>
        </w:tc>
        <w:tc>
          <w:tcPr>
            <w:tcW w:w="6684" w:type="dxa"/>
          </w:tcPr>
          <w:p w14:paraId="1AF22125" w14:textId="77777777" w:rsidR="00E05BD5" w:rsidRPr="002C0110" w:rsidRDefault="004D2268" w:rsidP="00932562">
            <w:pPr>
              <w:rPr>
                <w:rFonts w:ascii="Arial" w:hAnsi="Arial" w:cs="Arial"/>
                <w:sz w:val="22"/>
              </w:rPr>
            </w:pPr>
            <w:sdt>
              <w:sdtPr>
                <w:rPr>
                  <w:rFonts w:ascii="Arial" w:hAnsi="Arial" w:cs="Arial"/>
                  <w:sz w:val="22"/>
                </w:rPr>
                <w:id w:val="470033298"/>
                <w:placeholder>
                  <w:docPart w:val="CBC1BB19B8E4467295F33B2808BB87F7"/>
                </w:placeholder>
                <w:showingPlcHdr/>
                <w:dropDownList>
                  <w:listItem w:value="Choose an item."/>
                  <w:listItem w:displayText="Import" w:value="Import"/>
                  <w:listItem w:displayText="Export" w:value="Export"/>
                  <w:listItem w:displayText="Other (please state)" w:value="Other (please state)"/>
                </w:dropDownList>
              </w:sdtPr>
              <w:sdtEndPr/>
              <w:sdtContent>
                <w:r w:rsidR="00E05BD5" w:rsidRPr="002C0110">
                  <w:rPr>
                    <w:rStyle w:val="PlaceholderText"/>
                    <w:rFonts w:ascii="Arial" w:hAnsi="Arial" w:cs="Arial"/>
                    <w:sz w:val="22"/>
                  </w:rPr>
                  <w:t>Choose an item.</w:t>
                </w:r>
              </w:sdtContent>
            </w:sdt>
            <w:r w:rsidR="00E05BD5" w:rsidRPr="002C0110">
              <w:rPr>
                <w:rFonts w:ascii="Arial" w:hAnsi="Arial" w:cs="Arial"/>
                <w:sz w:val="22"/>
              </w:rPr>
              <w:t xml:space="preserve">    </w:t>
            </w:r>
            <w:sdt>
              <w:sdtPr>
                <w:rPr>
                  <w:rFonts w:ascii="Arial" w:hAnsi="Arial" w:cs="Arial"/>
                  <w:sz w:val="22"/>
                </w:rPr>
                <w:id w:val="316070170"/>
                <w:placeholder>
                  <w:docPart w:val="9B7D8326BB6243728039B60379005CE2"/>
                </w:placeholder>
                <w:showingPlcHdr/>
              </w:sdtPr>
              <w:sdtEndPr/>
              <w:sdtContent>
                <w:r w:rsidR="00E05BD5" w:rsidRPr="002C0110">
                  <w:rPr>
                    <w:rStyle w:val="PlaceholderText"/>
                    <w:rFonts w:ascii="Arial" w:hAnsi="Arial" w:cs="Arial"/>
                    <w:sz w:val="22"/>
                  </w:rPr>
                  <w:t>Click here to enter text.</w:t>
                </w:r>
              </w:sdtContent>
            </w:sdt>
          </w:p>
        </w:tc>
      </w:tr>
      <w:tr w:rsidR="00E05BD5" w:rsidRPr="002C0110" w14:paraId="2DA35019" w14:textId="77777777" w:rsidTr="00932562">
        <w:tc>
          <w:tcPr>
            <w:tcW w:w="624" w:type="dxa"/>
          </w:tcPr>
          <w:p w14:paraId="2F8BD766" w14:textId="77777777" w:rsidR="00E05BD5" w:rsidRPr="002C0110" w:rsidRDefault="00E05BD5" w:rsidP="00932562">
            <w:pPr>
              <w:jc w:val="center"/>
              <w:rPr>
                <w:rFonts w:ascii="Arial" w:hAnsi="Arial" w:cs="Arial"/>
                <w:sz w:val="22"/>
              </w:rPr>
            </w:pPr>
            <w:r w:rsidRPr="002C0110">
              <w:rPr>
                <w:rFonts w:ascii="Arial" w:hAnsi="Arial" w:cs="Arial"/>
                <w:sz w:val="22"/>
              </w:rPr>
              <w:t>2.1</w:t>
            </w:r>
          </w:p>
        </w:tc>
        <w:tc>
          <w:tcPr>
            <w:tcW w:w="2552" w:type="dxa"/>
          </w:tcPr>
          <w:p w14:paraId="22D328D7" w14:textId="77777777" w:rsidR="00E05BD5" w:rsidRPr="002C0110" w:rsidRDefault="00E05BD5" w:rsidP="00932562">
            <w:pPr>
              <w:rPr>
                <w:rFonts w:ascii="Arial" w:hAnsi="Arial" w:cs="Arial"/>
                <w:sz w:val="22"/>
              </w:rPr>
            </w:pPr>
            <w:r w:rsidRPr="002C0110">
              <w:rPr>
                <w:rFonts w:ascii="Arial" w:hAnsi="Arial" w:cs="Arial"/>
                <w:sz w:val="22"/>
              </w:rPr>
              <w:t>Product(s) or material(s)</w:t>
            </w:r>
          </w:p>
          <w:p w14:paraId="19D29035" w14:textId="77777777" w:rsidR="00E05BD5" w:rsidRPr="002C0110" w:rsidRDefault="00E05BD5" w:rsidP="00932562">
            <w:pPr>
              <w:rPr>
                <w:rFonts w:ascii="Arial" w:hAnsi="Arial" w:cs="Arial"/>
                <w:sz w:val="22"/>
              </w:rPr>
            </w:pPr>
            <w:r w:rsidRPr="002C0110">
              <w:rPr>
                <w:rFonts w:ascii="Arial" w:hAnsi="Arial" w:cs="Arial"/>
                <w:sz w:val="22"/>
              </w:rPr>
              <w:t>(please include specifications and origin (town, mine, last port) in your response)</w:t>
            </w:r>
          </w:p>
        </w:tc>
        <w:sdt>
          <w:sdtPr>
            <w:rPr>
              <w:rFonts w:ascii="Arial" w:hAnsi="Arial" w:cs="Arial"/>
              <w:sz w:val="22"/>
            </w:rPr>
            <w:id w:val="1693488848"/>
            <w:placeholder>
              <w:docPart w:val="EC96269E3341494881B88506359DF869"/>
            </w:placeholder>
            <w:showingPlcHdr/>
          </w:sdtPr>
          <w:sdtEndPr/>
          <w:sdtContent>
            <w:tc>
              <w:tcPr>
                <w:tcW w:w="6684" w:type="dxa"/>
              </w:tcPr>
              <w:p w14:paraId="3DF2FB66"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20ABFCBF" w14:textId="77777777" w:rsidTr="00932562">
        <w:tc>
          <w:tcPr>
            <w:tcW w:w="624" w:type="dxa"/>
          </w:tcPr>
          <w:p w14:paraId="6D4492F7" w14:textId="77777777" w:rsidR="00E05BD5" w:rsidRPr="002C0110" w:rsidRDefault="00E05BD5" w:rsidP="00932562">
            <w:pPr>
              <w:jc w:val="center"/>
              <w:rPr>
                <w:rFonts w:ascii="Arial" w:hAnsi="Arial" w:cs="Arial"/>
                <w:sz w:val="22"/>
              </w:rPr>
            </w:pPr>
            <w:r w:rsidRPr="002C0110">
              <w:rPr>
                <w:rFonts w:ascii="Arial" w:hAnsi="Arial" w:cs="Arial"/>
                <w:sz w:val="22"/>
              </w:rPr>
              <w:t>2.3</w:t>
            </w:r>
          </w:p>
        </w:tc>
        <w:tc>
          <w:tcPr>
            <w:tcW w:w="2552" w:type="dxa"/>
          </w:tcPr>
          <w:p w14:paraId="7AC6FD4C" w14:textId="77777777" w:rsidR="00E05BD5" w:rsidRPr="002C0110" w:rsidRDefault="00E05BD5" w:rsidP="00932562">
            <w:pPr>
              <w:rPr>
                <w:rFonts w:ascii="Arial" w:hAnsi="Arial" w:cs="Arial"/>
                <w:sz w:val="22"/>
              </w:rPr>
            </w:pPr>
            <w:r w:rsidRPr="002C0110">
              <w:rPr>
                <w:rFonts w:ascii="Arial" w:hAnsi="Arial" w:cs="Arial"/>
                <w:sz w:val="22"/>
              </w:rPr>
              <w:t>Commencement date</w:t>
            </w:r>
          </w:p>
        </w:tc>
        <w:sdt>
          <w:sdtPr>
            <w:rPr>
              <w:rFonts w:ascii="Arial" w:hAnsi="Arial" w:cs="Arial"/>
              <w:sz w:val="22"/>
            </w:rPr>
            <w:id w:val="-790429356"/>
            <w:placeholder>
              <w:docPart w:val="FE1F87F3C1D842589A4E7412DE8E2981"/>
            </w:placeholder>
            <w:showingPlcHdr/>
          </w:sdtPr>
          <w:sdtEndPr/>
          <w:sdtContent>
            <w:tc>
              <w:tcPr>
                <w:tcW w:w="6684" w:type="dxa"/>
              </w:tcPr>
              <w:p w14:paraId="3EF03848"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45ABED5B" w14:textId="77777777" w:rsidTr="00932562">
        <w:tc>
          <w:tcPr>
            <w:tcW w:w="624" w:type="dxa"/>
          </w:tcPr>
          <w:p w14:paraId="010BF605" w14:textId="77777777" w:rsidR="00E05BD5" w:rsidRPr="002C0110" w:rsidRDefault="00E05BD5" w:rsidP="00932562">
            <w:pPr>
              <w:jc w:val="center"/>
              <w:rPr>
                <w:rFonts w:ascii="Arial" w:hAnsi="Arial" w:cs="Arial"/>
                <w:sz w:val="22"/>
              </w:rPr>
            </w:pPr>
            <w:r w:rsidRPr="002C0110">
              <w:rPr>
                <w:rFonts w:ascii="Arial" w:hAnsi="Arial" w:cs="Arial"/>
                <w:sz w:val="22"/>
              </w:rPr>
              <w:t>2.4</w:t>
            </w:r>
          </w:p>
        </w:tc>
        <w:tc>
          <w:tcPr>
            <w:tcW w:w="2552" w:type="dxa"/>
          </w:tcPr>
          <w:p w14:paraId="42E9CDFF" w14:textId="77777777" w:rsidR="00E05BD5" w:rsidRPr="002C0110" w:rsidRDefault="00E05BD5" w:rsidP="00932562">
            <w:pPr>
              <w:rPr>
                <w:rFonts w:ascii="Arial" w:hAnsi="Arial" w:cs="Arial"/>
                <w:sz w:val="22"/>
              </w:rPr>
            </w:pPr>
            <w:r w:rsidRPr="002C0110">
              <w:rPr>
                <w:rFonts w:ascii="Arial" w:hAnsi="Arial" w:cs="Arial"/>
                <w:sz w:val="22"/>
              </w:rPr>
              <w:t>Port access term</w:t>
            </w:r>
          </w:p>
          <w:p w14:paraId="1E90819D" w14:textId="77777777" w:rsidR="00E05BD5" w:rsidRPr="002C0110" w:rsidRDefault="00E05BD5" w:rsidP="00932562">
            <w:pPr>
              <w:rPr>
                <w:rFonts w:ascii="Arial" w:hAnsi="Arial" w:cs="Arial"/>
                <w:sz w:val="22"/>
              </w:rPr>
            </w:pPr>
            <w:r w:rsidRPr="002C0110">
              <w:rPr>
                <w:rFonts w:ascii="Arial" w:hAnsi="Arial" w:cs="Arial"/>
                <w:sz w:val="22"/>
              </w:rPr>
              <w:t>(anticipated length of time port access is required)</w:t>
            </w:r>
          </w:p>
        </w:tc>
        <w:sdt>
          <w:sdtPr>
            <w:rPr>
              <w:rFonts w:ascii="Arial" w:hAnsi="Arial" w:cs="Arial"/>
              <w:sz w:val="22"/>
            </w:rPr>
            <w:id w:val="547880673"/>
            <w:placeholder>
              <w:docPart w:val="656E874C88894E35941078B8D9C288F9"/>
            </w:placeholder>
            <w:showingPlcHdr/>
          </w:sdtPr>
          <w:sdtEndPr/>
          <w:sdtContent>
            <w:tc>
              <w:tcPr>
                <w:tcW w:w="6684" w:type="dxa"/>
              </w:tcPr>
              <w:p w14:paraId="28C9180A"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71776F28" w14:textId="77777777" w:rsidTr="00932562">
        <w:tc>
          <w:tcPr>
            <w:tcW w:w="624" w:type="dxa"/>
          </w:tcPr>
          <w:p w14:paraId="6FBD9EF6" w14:textId="77777777" w:rsidR="00E05BD5" w:rsidRPr="002C0110" w:rsidRDefault="00E05BD5" w:rsidP="00932562">
            <w:pPr>
              <w:jc w:val="center"/>
              <w:rPr>
                <w:rFonts w:ascii="Arial" w:hAnsi="Arial" w:cs="Arial"/>
                <w:sz w:val="22"/>
              </w:rPr>
            </w:pPr>
            <w:r w:rsidRPr="002C0110">
              <w:rPr>
                <w:rFonts w:ascii="Arial" w:hAnsi="Arial" w:cs="Arial"/>
                <w:sz w:val="22"/>
              </w:rPr>
              <w:t>2.5</w:t>
            </w:r>
          </w:p>
        </w:tc>
        <w:tc>
          <w:tcPr>
            <w:tcW w:w="2552" w:type="dxa"/>
          </w:tcPr>
          <w:p w14:paraId="58883A94" w14:textId="77777777" w:rsidR="00E05BD5" w:rsidRPr="002C0110" w:rsidRDefault="00E05BD5" w:rsidP="00932562">
            <w:pPr>
              <w:rPr>
                <w:rFonts w:ascii="Arial" w:hAnsi="Arial" w:cs="Arial"/>
                <w:sz w:val="22"/>
              </w:rPr>
            </w:pPr>
            <w:r w:rsidRPr="002C0110">
              <w:rPr>
                <w:rFonts w:ascii="Arial" w:hAnsi="Arial" w:cs="Arial"/>
                <w:sz w:val="22"/>
              </w:rPr>
              <w:t>Import / export method</w:t>
            </w:r>
          </w:p>
          <w:p w14:paraId="7D3C194D" w14:textId="77777777" w:rsidR="00E05BD5" w:rsidRPr="002C0110" w:rsidRDefault="00E05BD5" w:rsidP="00932562">
            <w:pPr>
              <w:rPr>
                <w:rFonts w:ascii="Arial" w:hAnsi="Arial" w:cs="Arial"/>
                <w:sz w:val="22"/>
              </w:rPr>
            </w:pPr>
            <w:r w:rsidRPr="002C0110">
              <w:rPr>
                <w:rFonts w:ascii="Arial" w:hAnsi="Arial" w:cs="Arial"/>
                <w:sz w:val="22"/>
              </w:rPr>
              <w:t>(please include proposed vessel loading or unloading method, product type (bulk, containerised, other), estimated loading or unloading rate (tonnes per hour, units per hour), and any special requirements (fumigation, special surveys, etc) in your response)</w:t>
            </w:r>
          </w:p>
        </w:tc>
        <w:sdt>
          <w:sdtPr>
            <w:rPr>
              <w:rFonts w:ascii="Arial" w:hAnsi="Arial" w:cs="Arial"/>
              <w:sz w:val="22"/>
            </w:rPr>
            <w:id w:val="455450692"/>
            <w:placeholder>
              <w:docPart w:val="C1E53868D27943DEA4384EEA0EE6E9F5"/>
            </w:placeholder>
            <w:showingPlcHdr/>
          </w:sdtPr>
          <w:sdtEndPr/>
          <w:sdtContent>
            <w:tc>
              <w:tcPr>
                <w:tcW w:w="6684" w:type="dxa"/>
              </w:tcPr>
              <w:p w14:paraId="05A3A180"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376B8EA6" w14:textId="77777777" w:rsidTr="00932562">
        <w:tc>
          <w:tcPr>
            <w:tcW w:w="624" w:type="dxa"/>
          </w:tcPr>
          <w:p w14:paraId="0DF05290" w14:textId="77777777" w:rsidR="00E05BD5" w:rsidRPr="002C0110" w:rsidRDefault="00E05BD5" w:rsidP="00932562">
            <w:pPr>
              <w:jc w:val="center"/>
              <w:rPr>
                <w:rFonts w:ascii="Arial" w:hAnsi="Arial" w:cs="Arial"/>
                <w:sz w:val="22"/>
              </w:rPr>
            </w:pPr>
            <w:r w:rsidRPr="002C0110">
              <w:rPr>
                <w:rFonts w:ascii="Arial" w:hAnsi="Arial" w:cs="Arial"/>
                <w:sz w:val="22"/>
              </w:rPr>
              <w:t>2.6</w:t>
            </w:r>
          </w:p>
        </w:tc>
        <w:tc>
          <w:tcPr>
            <w:tcW w:w="2552" w:type="dxa"/>
          </w:tcPr>
          <w:p w14:paraId="579C09B2" w14:textId="77777777" w:rsidR="00E05BD5" w:rsidRPr="002C0110" w:rsidRDefault="00E05BD5" w:rsidP="00932562">
            <w:pPr>
              <w:rPr>
                <w:rFonts w:ascii="Arial" w:hAnsi="Arial" w:cs="Arial"/>
                <w:sz w:val="22"/>
              </w:rPr>
            </w:pPr>
            <w:r w:rsidRPr="002C0110">
              <w:rPr>
                <w:rFonts w:ascii="Arial" w:hAnsi="Arial" w:cs="Arial"/>
                <w:sz w:val="22"/>
              </w:rPr>
              <w:t>Shipment details</w:t>
            </w:r>
          </w:p>
          <w:p w14:paraId="182CD206" w14:textId="77777777" w:rsidR="00E05BD5" w:rsidRPr="002C0110" w:rsidRDefault="00E05BD5" w:rsidP="00932562">
            <w:pPr>
              <w:rPr>
                <w:rFonts w:ascii="Arial" w:hAnsi="Arial" w:cs="Arial"/>
                <w:sz w:val="22"/>
              </w:rPr>
            </w:pPr>
            <w:r w:rsidRPr="002C0110">
              <w:rPr>
                <w:rFonts w:ascii="Arial" w:hAnsi="Arial" w:cs="Arial"/>
                <w:sz w:val="22"/>
              </w:rPr>
              <w:t xml:space="preserve">(please include proposed vessel (type, size, draft, ships gear), shipment size, estimated time alongside berth per </w:t>
            </w:r>
            <w:r w:rsidRPr="002C0110">
              <w:rPr>
                <w:rFonts w:ascii="Arial" w:hAnsi="Arial" w:cs="Arial"/>
                <w:sz w:val="22"/>
              </w:rPr>
              <w:lastRenderedPageBreak/>
              <w:t>shipment, shipment frequency and seasonality (if any) in your response)</w:t>
            </w:r>
          </w:p>
        </w:tc>
        <w:sdt>
          <w:sdtPr>
            <w:rPr>
              <w:rFonts w:ascii="Arial" w:hAnsi="Arial" w:cs="Arial"/>
              <w:sz w:val="22"/>
            </w:rPr>
            <w:id w:val="-1525318656"/>
            <w:placeholder>
              <w:docPart w:val="88A5AEDA91044EB8B3C36B57C4158780"/>
            </w:placeholder>
            <w:showingPlcHdr/>
          </w:sdtPr>
          <w:sdtEndPr/>
          <w:sdtContent>
            <w:tc>
              <w:tcPr>
                <w:tcW w:w="6684" w:type="dxa"/>
              </w:tcPr>
              <w:p w14:paraId="0A81FA4A"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1440522C" w14:textId="77777777" w:rsidTr="00932562">
        <w:tc>
          <w:tcPr>
            <w:tcW w:w="624" w:type="dxa"/>
          </w:tcPr>
          <w:p w14:paraId="344C3EC3" w14:textId="77777777" w:rsidR="00E05BD5" w:rsidRPr="002C0110" w:rsidRDefault="00E05BD5" w:rsidP="00932562">
            <w:pPr>
              <w:jc w:val="center"/>
              <w:rPr>
                <w:rFonts w:ascii="Arial" w:hAnsi="Arial" w:cs="Arial"/>
                <w:sz w:val="22"/>
              </w:rPr>
            </w:pPr>
            <w:r w:rsidRPr="002C0110">
              <w:rPr>
                <w:rFonts w:ascii="Arial" w:hAnsi="Arial" w:cs="Arial"/>
                <w:sz w:val="22"/>
              </w:rPr>
              <w:t>2.7</w:t>
            </w:r>
          </w:p>
        </w:tc>
        <w:tc>
          <w:tcPr>
            <w:tcW w:w="2552" w:type="dxa"/>
          </w:tcPr>
          <w:p w14:paraId="6C108B1D" w14:textId="77777777" w:rsidR="00E05BD5" w:rsidRPr="002C0110" w:rsidRDefault="00E05BD5" w:rsidP="00932562">
            <w:pPr>
              <w:rPr>
                <w:rFonts w:ascii="Arial" w:hAnsi="Arial" w:cs="Arial"/>
                <w:sz w:val="22"/>
              </w:rPr>
            </w:pPr>
            <w:r w:rsidRPr="002C0110">
              <w:rPr>
                <w:rFonts w:ascii="Arial" w:hAnsi="Arial" w:cs="Arial"/>
                <w:sz w:val="22"/>
              </w:rPr>
              <w:t>Infrastructure / equipment requirements</w:t>
            </w:r>
          </w:p>
          <w:p w14:paraId="51B5D44A" w14:textId="77777777" w:rsidR="00E05BD5" w:rsidRPr="002C0110" w:rsidRDefault="00E05BD5" w:rsidP="00932562">
            <w:pPr>
              <w:rPr>
                <w:rFonts w:ascii="Arial" w:hAnsi="Arial" w:cs="Arial"/>
                <w:sz w:val="22"/>
              </w:rPr>
            </w:pPr>
            <w:r w:rsidRPr="002C0110">
              <w:rPr>
                <w:rFonts w:ascii="Arial" w:hAnsi="Arial" w:cs="Arial"/>
                <w:sz w:val="22"/>
              </w:rPr>
              <w:t>(please include details on required infrastructure / equipment at the port to undertake the proposed import / export method (including specifications, weights, load, ranges, etc, if known) in your response)</w:t>
            </w:r>
          </w:p>
        </w:tc>
        <w:sdt>
          <w:sdtPr>
            <w:rPr>
              <w:rFonts w:ascii="Arial" w:hAnsi="Arial" w:cs="Arial"/>
              <w:sz w:val="22"/>
            </w:rPr>
            <w:id w:val="1533305044"/>
            <w:placeholder>
              <w:docPart w:val="7BE02E89AA1543B7B6C9A0239AAF34FB"/>
            </w:placeholder>
            <w:showingPlcHdr/>
          </w:sdtPr>
          <w:sdtEndPr/>
          <w:sdtContent>
            <w:tc>
              <w:tcPr>
                <w:tcW w:w="6684" w:type="dxa"/>
              </w:tcPr>
              <w:p w14:paraId="479E055B"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50A458E6" w14:textId="77777777" w:rsidTr="00932562">
        <w:tc>
          <w:tcPr>
            <w:tcW w:w="624" w:type="dxa"/>
          </w:tcPr>
          <w:p w14:paraId="029D1ADC" w14:textId="77777777" w:rsidR="00E05BD5" w:rsidRPr="002C0110" w:rsidRDefault="00E05BD5" w:rsidP="00932562">
            <w:pPr>
              <w:jc w:val="center"/>
              <w:rPr>
                <w:rFonts w:ascii="Arial" w:hAnsi="Arial" w:cs="Arial"/>
                <w:sz w:val="22"/>
              </w:rPr>
            </w:pPr>
            <w:r w:rsidRPr="002C0110">
              <w:rPr>
                <w:rFonts w:ascii="Arial" w:hAnsi="Arial" w:cs="Arial"/>
                <w:sz w:val="22"/>
              </w:rPr>
              <w:t>2.8</w:t>
            </w:r>
          </w:p>
        </w:tc>
        <w:tc>
          <w:tcPr>
            <w:tcW w:w="2552" w:type="dxa"/>
          </w:tcPr>
          <w:p w14:paraId="601C183A" w14:textId="77777777" w:rsidR="00E05BD5" w:rsidRPr="002C0110" w:rsidRDefault="00E05BD5" w:rsidP="00932562">
            <w:pPr>
              <w:rPr>
                <w:rFonts w:ascii="Arial" w:hAnsi="Arial" w:cs="Arial"/>
                <w:sz w:val="22"/>
              </w:rPr>
            </w:pPr>
            <w:r w:rsidRPr="002C0110">
              <w:rPr>
                <w:rFonts w:ascii="Arial" w:hAnsi="Arial" w:cs="Arial"/>
                <w:sz w:val="22"/>
              </w:rPr>
              <w:t>Product / material stockpiling requirements</w:t>
            </w:r>
          </w:p>
          <w:p w14:paraId="30DA4CA7" w14:textId="77777777" w:rsidR="00E05BD5" w:rsidRPr="002C0110" w:rsidRDefault="00E05BD5" w:rsidP="00932562">
            <w:pPr>
              <w:rPr>
                <w:rFonts w:ascii="Arial" w:hAnsi="Arial" w:cs="Arial"/>
                <w:sz w:val="22"/>
              </w:rPr>
            </w:pPr>
            <w:r w:rsidRPr="002C0110">
              <w:rPr>
                <w:rFonts w:ascii="Arial" w:hAnsi="Arial" w:cs="Arial"/>
                <w:sz w:val="22"/>
              </w:rPr>
              <w:t>(please include details of where and how you intend to stockpile the product or material prior to vessel loading / after vessel unloading and if at the port, the estimated size, space required and any other port stockpiling requirements in your response)</w:t>
            </w:r>
          </w:p>
        </w:tc>
        <w:sdt>
          <w:sdtPr>
            <w:rPr>
              <w:rFonts w:ascii="Arial" w:hAnsi="Arial" w:cs="Arial"/>
              <w:sz w:val="22"/>
            </w:rPr>
            <w:id w:val="-386421864"/>
            <w:placeholder>
              <w:docPart w:val="C84EB8D0F7D9447B9DD1299700E5D900"/>
            </w:placeholder>
            <w:showingPlcHdr/>
          </w:sdtPr>
          <w:sdtEndPr/>
          <w:sdtContent>
            <w:tc>
              <w:tcPr>
                <w:tcW w:w="6684" w:type="dxa"/>
              </w:tcPr>
              <w:p w14:paraId="41BB7C82"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33D5D0F1" w14:textId="77777777" w:rsidTr="00932562">
        <w:tc>
          <w:tcPr>
            <w:tcW w:w="624" w:type="dxa"/>
          </w:tcPr>
          <w:p w14:paraId="4BF348F2" w14:textId="77777777" w:rsidR="00E05BD5" w:rsidRPr="002C0110" w:rsidRDefault="00E05BD5" w:rsidP="00932562">
            <w:pPr>
              <w:jc w:val="center"/>
              <w:rPr>
                <w:rFonts w:ascii="Arial" w:hAnsi="Arial" w:cs="Arial"/>
                <w:sz w:val="22"/>
              </w:rPr>
            </w:pPr>
            <w:r w:rsidRPr="002C0110">
              <w:rPr>
                <w:rFonts w:ascii="Arial" w:hAnsi="Arial" w:cs="Arial"/>
                <w:sz w:val="22"/>
              </w:rPr>
              <w:t>2.9</w:t>
            </w:r>
          </w:p>
        </w:tc>
        <w:tc>
          <w:tcPr>
            <w:tcW w:w="2552" w:type="dxa"/>
          </w:tcPr>
          <w:p w14:paraId="4F423A23" w14:textId="77777777" w:rsidR="00E05BD5" w:rsidRPr="002C0110" w:rsidRDefault="00E05BD5" w:rsidP="00932562">
            <w:pPr>
              <w:rPr>
                <w:rFonts w:ascii="Arial" w:hAnsi="Arial" w:cs="Arial"/>
                <w:sz w:val="22"/>
              </w:rPr>
            </w:pPr>
            <w:r w:rsidRPr="002C0110">
              <w:rPr>
                <w:rFonts w:ascii="Arial" w:hAnsi="Arial" w:cs="Arial"/>
                <w:sz w:val="22"/>
              </w:rPr>
              <w:t>Product / material transport to / from port</w:t>
            </w:r>
          </w:p>
          <w:p w14:paraId="3ABD42D5" w14:textId="77777777" w:rsidR="00E05BD5" w:rsidRPr="002C0110" w:rsidRDefault="00E05BD5" w:rsidP="00932562">
            <w:pPr>
              <w:rPr>
                <w:rFonts w:ascii="Arial" w:hAnsi="Arial" w:cs="Arial"/>
                <w:sz w:val="22"/>
              </w:rPr>
            </w:pPr>
            <w:r w:rsidRPr="002C0110">
              <w:rPr>
                <w:rFonts w:ascii="Arial" w:hAnsi="Arial" w:cs="Arial"/>
                <w:sz w:val="22"/>
              </w:rPr>
              <w:t>(please include details of how the product or material will be transported to or from the port (truck (including type), train, etc) and anticipated frequency (number per hour / day, etc) in your response)</w:t>
            </w:r>
          </w:p>
        </w:tc>
        <w:sdt>
          <w:sdtPr>
            <w:rPr>
              <w:rFonts w:ascii="Arial" w:hAnsi="Arial" w:cs="Arial"/>
              <w:sz w:val="22"/>
            </w:rPr>
            <w:id w:val="-711197880"/>
            <w:placeholder>
              <w:docPart w:val="C3D3E5011F504B19907CF09D98BD241B"/>
            </w:placeholder>
            <w:showingPlcHdr/>
          </w:sdtPr>
          <w:sdtEndPr/>
          <w:sdtContent>
            <w:tc>
              <w:tcPr>
                <w:tcW w:w="6684" w:type="dxa"/>
              </w:tcPr>
              <w:p w14:paraId="09B9B15C"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107317E2" w14:textId="77777777" w:rsidTr="00932562">
        <w:tc>
          <w:tcPr>
            <w:tcW w:w="624" w:type="dxa"/>
          </w:tcPr>
          <w:p w14:paraId="2CBD8212" w14:textId="77777777" w:rsidR="00E05BD5" w:rsidRPr="002C0110" w:rsidRDefault="00E05BD5" w:rsidP="00932562">
            <w:pPr>
              <w:jc w:val="center"/>
              <w:rPr>
                <w:rFonts w:ascii="Arial" w:hAnsi="Arial" w:cs="Arial"/>
                <w:sz w:val="22"/>
              </w:rPr>
            </w:pPr>
            <w:r w:rsidRPr="002C0110">
              <w:rPr>
                <w:rFonts w:ascii="Arial" w:hAnsi="Arial" w:cs="Arial"/>
                <w:sz w:val="22"/>
              </w:rPr>
              <w:lastRenderedPageBreak/>
              <w:t>2.10</w:t>
            </w:r>
          </w:p>
        </w:tc>
        <w:tc>
          <w:tcPr>
            <w:tcW w:w="2552" w:type="dxa"/>
          </w:tcPr>
          <w:p w14:paraId="7D33C22E" w14:textId="77777777" w:rsidR="00E05BD5" w:rsidRPr="002C0110" w:rsidRDefault="00E05BD5" w:rsidP="00932562">
            <w:pPr>
              <w:rPr>
                <w:rFonts w:ascii="Arial" w:hAnsi="Arial" w:cs="Arial"/>
                <w:sz w:val="22"/>
              </w:rPr>
            </w:pPr>
            <w:r w:rsidRPr="002C0110">
              <w:rPr>
                <w:rFonts w:ascii="Arial" w:hAnsi="Arial" w:cs="Arial"/>
                <w:sz w:val="22"/>
              </w:rPr>
              <w:t>Regulatory approvals</w:t>
            </w:r>
          </w:p>
          <w:p w14:paraId="45AD5027" w14:textId="77777777" w:rsidR="00E05BD5" w:rsidRPr="002C0110" w:rsidRDefault="00E05BD5" w:rsidP="00932562">
            <w:pPr>
              <w:rPr>
                <w:rFonts w:ascii="Arial" w:hAnsi="Arial" w:cs="Arial"/>
                <w:sz w:val="22"/>
              </w:rPr>
            </w:pPr>
            <w:r w:rsidRPr="002C0110">
              <w:rPr>
                <w:rFonts w:ascii="Arial" w:hAnsi="Arial" w:cs="Arial"/>
                <w:sz w:val="22"/>
              </w:rPr>
              <w:t xml:space="preserve">(please include details of any required regulatory approvals in respect of your proposed import / export in your response and </w:t>
            </w:r>
            <w:proofErr w:type="gramStart"/>
            <w:r w:rsidRPr="002C0110">
              <w:rPr>
                <w:rFonts w:ascii="Arial" w:hAnsi="Arial" w:cs="Arial"/>
                <w:sz w:val="22"/>
              </w:rPr>
              <w:t>whether or not</w:t>
            </w:r>
            <w:proofErr w:type="gramEnd"/>
            <w:r w:rsidRPr="002C0110">
              <w:rPr>
                <w:rFonts w:ascii="Arial" w:hAnsi="Arial" w:cs="Arial"/>
                <w:sz w:val="22"/>
              </w:rPr>
              <w:t xml:space="preserve"> the respective regulatory agency has been contacted)</w:t>
            </w:r>
          </w:p>
        </w:tc>
        <w:sdt>
          <w:sdtPr>
            <w:rPr>
              <w:rFonts w:ascii="Arial" w:hAnsi="Arial" w:cs="Arial"/>
              <w:sz w:val="22"/>
            </w:rPr>
            <w:id w:val="-1364046684"/>
            <w:placeholder>
              <w:docPart w:val="8918EA049984464CAB9A7152F9156500"/>
            </w:placeholder>
            <w:showingPlcHdr/>
          </w:sdtPr>
          <w:sdtEndPr/>
          <w:sdtContent>
            <w:tc>
              <w:tcPr>
                <w:tcW w:w="6684" w:type="dxa"/>
              </w:tcPr>
              <w:p w14:paraId="24E8C24F"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2A680202" w14:textId="72B23829"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7B938E9F">
          <v:rect id="_x0000_i1027" style="width:487.3pt;height:1pt" o:hralign="center" o:hrstd="t" o:hrnoshade="t" o:hr="t" fillcolor="black [3213]" stroked="f"/>
        </w:pict>
      </w:r>
    </w:p>
    <w:p w14:paraId="7321D673"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3</w:t>
      </w:r>
      <w:r w:rsidRPr="002C0110">
        <w:rPr>
          <w:rFonts w:ascii="Arial" w:hAnsi="Arial" w:cs="Arial"/>
          <w:sz w:val="22"/>
        </w:rPr>
        <w:t>:  Please provide details about potential impacts of your proposal.</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7846148E" w14:textId="77777777" w:rsidTr="004D2472">
        <w:tc>
          <w:tcPr>
            <w:tcW w:w="9860" w:type="dxa"/>
            <w:gridSpan w:val="3"/>
            <w:shd w:val="clear" w:color="auto" w:fill="212B53"/>
          </w:tcPr>
          <w:p w14:paraId="742CDDCE" w14:textId="77777777" w:rsidR="00E05BD5" w:rsidRPr="002C0110" w:rsidRDefault="00E05BD5" w:rsidP="00932562">
            <w:pPr>
              <w:jc w:val="center"/>
              <w:rPr>
                <w:rFonts w:ascii="Arial" w:hAnsi="Arial" w:cs="Arial"/>
                <w:b/>
                <w:sz w:val="22"/>
              </w:rPr>
            </w:pPr>
            <w:r w:rsidRPr="002C0110">
              <w:rPr>
                <w:rFonts w:ascii="Arial" w:hAnsi="Arial" w:cs="Arial"/>
                <w:b/>
                <w:sz w:val="22"/>
              </w:rPr>
              <w:t>Section 3: Proposal impacts</w:t>
            </w:r>
          </w:p>
        </w:tc>
      </w:tr>
      <w:tr w:rsidR="00E05BD5" w:rsidRPr="002C0110" w14:paraId="7E939228" w14:textId="77777777" w:rsidTr="00932562">
        <w:tc>
          <w:tcPr>
            <w:tcW w:w="624" w:type="dxa"/>
          </w:tcPr>
          <w:p w14:paraId="338F7B01" w14:textId="77777777" w:rsidR="00E05BD5" w:rsidRPr="002C0110" w:rsidRDefault="00E05BD5" w:rsidP="00932562">
            <w:pPr>
              <w:jc w:val="center"/>
              <w:rPr>
                <w:rFonts w:ascii="Arial" w:hAnsi="Arial" w:cs="Arial"/>
                <w:sz w:val="22"/>
              </w:rPr>
            </w:pPr>
            <w:r w:rsidRPr="002C0110">
              <w:rPr>
                <w:rFonts w:ascii="Arial" w:hAnsi="Arial" w:cs="Arial"/>
                <w:sz w:val="22"/>
              </w:rPr>
              <w:t>3.1</w:t>
            </w:r>
          </w:p>
        </w:tc>
        <w:tc>
          <w:tcPr>
            <w:tcW w:w="2552" w:type="dxa"/>
          </w:tcPr>
          <w:p w14:paraId="226EB31A" w14:textId="77777777" w:rsidR="00E05BD5" w:rsidRPr="002C0110" w:rsidRDefault="00E05BD5" w:rsidP="00932562">
            <w:pPr>
              <w:rPr>
                <w:rFonts w:ascii="Arial" w:hAnsi="Arial" w:cs="Arial"/>
                <w:sz w:val="22"/>
              </w:rPr>
            </w:pPr>
            <w:r w:rsidRPr="002C0110">
              <w:rPr>
                <w:rFonts w:ascii="Arial" w:hAnsi="Arial" w:cs="Arial"/>
                <w:sz w:val="22"/>
              </w:rPr>
              <w:t>Safety impacts</w:t>
            </w:r>
          </w:p>
          <w:p w14:paraId="0BD9A8D7" w14:textId="77777777" w:rsidR="00E05BD5" w:rsidRPr="002C0110" w:rsidRDefault="00E05BD5" w:rsidP="00932562">
            <w:pPr>
              <w:rPr>
                <w:rFonts w:ascii="Arial" w:hAnsi="Arial" w:cs="Arial"/>
                <w:sz w:val="22"/>
              </w:rPr>
            </w:pPr>
            <w:r w:rsidRPr="002C0110">
              <w:rPr>
                <w:rFonts w:ascii="Arial" w:hAnsi="Arial" w:cs="Arial"/>
                <w:sz w:val="22"/>
              </w:rPr>
              <w:t>(please include details of any safety considerations in respect of your proposal (health, dangerous goods, fire, etc) and how these would be managed)</w:t>
            </w:r>
          </w:p>
        </w:tc>
        <w:sdt>
          <w:sdtPr>
            <w:rPr>
              <w:rFonts w:ascii="Arial" w:hAnsi="Arial" w:cs="Arial"/>
              <w:sz w:val="22"/>
            </w:rPr>
            <w:id w:val="-1302379418"/>
            <w:placeholder>
              <w:docPart w:val="572384DE9BC647BB9683553C26BE93A6"/>
            </w:placeholder>
            <w:showingPlcHdr/>
          </w:sdtPr>
          <w:sdtEndPr/>
          <w:sdtContent>
            <w:tc>
              <w:tcPr>
                <w:tcW w:w="6684" w:type="dxa"/>
              </w:tcPr>
              <w:p w14:paraId="382F0304"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13003BDC" w14:textId="77777777" w:rsidTr="00932562">
        <w:tc>
          <w:tcPr>
            <w:tcW w:w="624" w:type="dxa"/>
          </w:tcPr>
          <w:p w14:paraId="7E5B0356" w14:textId="77777777" w:rsidR="00E05BD5" w:rsidRPr="002C0110" w:rsidRDefault="00E05BD5" w:rsidP="00932562">
            <w:pPr>
              <w:jc w:val="center"/>
              <w:rPr>
                <w:rFonts w:ascii="Arial" w:hAnsi="Arial" w:cs="Arial"/>
                <w:sz w:val="22"/>
              </w:rPr>
            </w:pPr>
            <w:r w:rsidRPr="002C0110">
              <w:rPr>
                <w:rFonts w:ascii="Arial" w:hAnsi="Arial" w:cs="Arial"/>
                <w:sz w:val="22"/>
              </w:rPr>
              <w:t>3.2</w:t>
            </w:r>
          </w:p>
        </w:tc>
        <w:tc>
          <w:tcPr>
            <w:tcW w:w="2552" w:type="dxa"/>
          </w:tcPr>
          <w:p w14:paraId="049BEF5C" w14:textId="77777777" w:rsidR="00E05BD5" w:rsidRPr="002C0110" w:rsidRDefault="00E05BD5" w:rsidP="00932562">
            <w:pPr>
              <w:rPr>
                <w:rFonts w:ascii="Arial" w:hAnsi="Arial" w:cs="Arial"/>
                <w:sz w:val="22"/>
              </w:rPr>
            </w:pPr>
            <w:r w:rsidRPr="002C0110">
              <w:rPr>
                <w:rFonts w:ascii="Arial" w:hAnsi="Arial" w:cs="Arial"/>
                <w:sz w:val="22"/>
              </w:rPr>
              <w:t>Environmental impacts</w:t>
            </w:r>
          </w:p>
          <w:p w14:paraId="6D3A4C4C" w14:textId="77777777" w:rsidR="00E05BD5" w:rsidRPr="002C0110" w:rsidRDefault="00E05BD5" w:rsidP="00932562">
            <w:pPr>
              <w:rPr>
                <w:rFonts w:ascii="Arial" w:hAnsi="Arial" w:cs="Arial"/>
                <w:sz w:val="22"/>
              </w:rPr>
            </w:pPr>
            <w:r w:rsidRPr="002C0110">
              <w:rPr>
                <w:rFonts w:ascii="Arial" w:hAnsi="Arial" w:cs="Arial"/>
                <w:sz w:val="22"/>
              </w:rPr>
              <w:t xml:space="preserve">(please include details of any environmental considerations in respect of your proposal (dust, noise, light, vibration, odour, </w:t>
            </w:r>
            <w:proofErr w:type="gramStart"/>
            <w:r w:rsidRPr="002C0110">
              <w:rPr>
                <w:rFonts w:ascii="Arial" w:hAnsi="Arial" w:cs="Arial"/>
                <w:sz w:val="22"/>
              </w:rPr>
              <w:t>etc)  and</w:t>
            </w:r>
            <w:proofErr w:type="gramEnd"/>
            <w:r w:rsidRPr="002C0110">
              <w:rPr>
                <w:rFonts w:ascii="Arial" w:hAnsi="Arial" w:cs="Arial"/>
                <w:sz w:val="22"/>
              </w:rPr>
              <w:t xml:space="preserve"> how these would be managed)</w:t>
            </w:r>
          </w:p>
        </w:tc>
        <w:sdt>
          <w:sdtPr>
            <w:rPr>
              <w:rFonts w:ascii="Arial" w:hAnsi="Arial" w:cs="Arial"/>
              <w:sz w:val="22"/>
            </w:rPr>
            <w:id w:val="1475493275"/>
            <w:placeholder>
              <w:docPart w:val="00192BC5C6B3458F8D2E56D763B4032E"/>
            </w:placeholder>
            <w:showingPlcHdr/>
          </w:sdtPr>
          <w:sdtEndPr/>
          <w:sdtContent>
            <w:tc>
              <w:tcPr>
                <w:tcW w:w="6684" w:type="dxa"/>
              </w:tcPr>
              <w:p w14:paraId="708E026E"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1BDDA626" w14:textId="77777777" w:rsidTr="00932562">
        <w:tc>
          <w:tcPr>
            <w:tcW w:w="624" w:type="dxa"/>
          </w:tcPr>
          <w:p w14:paraId="0B05312E" w14:textId="77777777" w:rsidR="00E05BD5" w:rsidRPr="002C0110" w:rsidRDefault="00E05BD5" w:rsidP="00932562">
            <w:pPr>
              <w:jc w:val="center"/>
              <w:rPr>
                <w:rFonts w:ascii="Arial" w:hAnsi="Arial" w:cs="Arial"/>
                <w:sz w:val="22"/>
              </w:rPr>
            </w:pPr>
            <w:r w:rsidRPr="002C0110">
              <w:rPr>
                <w:rFonts w:ascii="Arial" w:hAnsi="Arial" w:cs="Arial"/>
                <w:sz w:val="22"/>
              </w:rPr>
              <w:t>3.3</w:t>
            </w:r>
          </w:p>
        </w:tc>
        <w:tc>
          <w:tcPr>
            <w:tcW w:w="2552" w:type="dxa"/>
          </w:tcPr>
          <w:p w14:paraId="613C6569" w14:textId="77777777" w:rsidR="00E05BD5" w:rsidRPr="002C0110" w:rsidRDefault="00E05BD5" w:rsidP="00932562">
            <w:pPr>
              <w:rPr>
                <w:rFonts w:ascii="Arial" w:hAnsi="Arial" w:cs="Arial"/>
                <w:sz w:val="22"/>
              </w:rPr>
            </w:pPr>
            <w:r w:rsidRPr="002C0110">
              <w:rPr>
                <w:rFonts w:ascii="Arial" w:hAnsi="Arial" w:cs="Arial"/>
                <w:sz w:val="22"/>
              </w:rPr>
              <w:t>Community impacts</w:t>
            </w:r>
          </w:p>
          <w:p w14:paraId="650B53B8" w14:textId="77777777" w:rsidR="00E05BD5" w:rsidRPr="002C0110" w:rsidRDefault="00E05BD5" w:rsidP="00932562">
            <w:pPr>
              <w:rPr>
                <w:rFonts w:ascii="Arial" w:hAnsi="Arial" w:cs="Arial"/>
                <w:sz w:val="22"/>
              </w:rPr>
            </w:pPr>
            <w:r w:rsidRPr="002C0110">
              <w:rPr>
                <w:rFonts w:ascii="Arial" w:hAnsi="Arial" w:cs="Arial"/>
                <w:sz w:val="22"/>
              </w:rPr>
              <w:t>(please include details of any community considerations in respect of your proposal (</w:t>
            </w:r>
            <w:proofErr w:type="spellStart"/>
            <w:r w:rsidRPr="002C0110">
              <w:rPr>
                <w:rFonts w:ascii="Arial" w:hAnsi="Arial" w:cs="Arial"/>
                <w:sz w:val="22"/>
              </w:rPr>
              <w:t>eg</w:t>
            </w:r>
            <w:proofErr w:type="spellEnd"/>
            <w:r w:rsidRPr="002C0110">
              <w:rPr>
                <w:rFonts w:ascii="Arial" w:hAnsi="Arial" w:cs="Arial"/>
                <w:sz w:val="22"/>
              </w:rPr>
              <w:t xml:space="preserve">, visual, noise, light impacts on nearby residences) and how </w:t>
            </w:r>
            <w:r w:rsidRPr="002C0110">
              <w:rPr>
                <w:rFonts w:ascii="Arial" w:hAnsi="Arial" w:cs="Arial"/>
                <w:sz w:val="22"/>
              </w:rPr>
              <w:lastRenderedPageBreak/>
              <w:t>these would be managed)</w:t>
            </w:r>
          </w:p>
        </w:tc>
        <w:sdt>
          <w:sdtPr>
            <w:rPr>
              <w:rFonts w:ascii="Arial" w:hAnsi="Arial" w:cs="Arial"/>
              <w:sz w:val="22"/>
            </w:rPr>
            <w:id w:val="-1093317410"/>
            <w:placeholder>
              <w:docPart w:val="0F7834DFD8744278B6363E7096F072E3"/>
            </w:placeholder>
            <w:showingPlcHdr/>
          </w:sdtPr>
          <w:sdtEndPr/>
          <w:sdtContent>
            <w:tc>
              <w:tcPr>
                <w:tcW w:w="6684" w:type="dxa"/>
              </w:tcPr>
              <w:p w14:paraId="7E97AD3B"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57CE7060" w14:textId="77777777" w:rsidTr="00932562">
        <w:tc>
          <w:tcPr>
            <w:tcW w:w="624" w:type="dxa"/>
          </w:tcPr>
          <w:p w14:paraId="213BC112" w14:textId="77777777" w:rsidR="00E05BD5" w:rsidRPr="002C0110" w:rsidRDefault="00E05BD5" w:rsidP="00932562">
            <w:pPr>
              <w:jc w:val="center"/>
              <w:rPr>
                <w:rFonts w:ascii="Arial" w:hAnsi="Arial" w:cs="Arial"/>
                <w:sz w:val="22"/>
              </w:rPr>
            </w:pPr>
            <w:r w:rsidRPr="002C0110">
              <w:rPr>
                <w:rFonts w:ascii="Arial" w:hAnsi="Arial" w:cs="Arial"/>
                <w:sz w:val="22"/>
              </w:rPr>
              <w:t>3.4</w:t>
            </w:r>
          </w:p>
        </w:tc>
        <w:tc>
          <w:tcPr>
            <w:tcW w:w="2552" w:type="dxa"/>
          </w:tcPr>
          <w:p w14:paraId="0C6A8B09" w14:textId="77777777" w:rsidR="00E05BD5" w:rsidRPr="002C0110" w:rsidRDefault="00E05BD5" w:rsidP="00932562">
            <w:pPr>
              <w:rPr>
                <w:rFonts w:ascii="Arial" w:hAnsi="Arial" w:cs="Arial"/>
                <w:sz w:val="22"/>
              </w:rPr>
            </w:pPr>
            <w:r w:rsidRPr="002C0110">
              <w:rPr>
                <w:rFonts w:ascii="Arial" w:hAnsi="Arial" w:cs="Arial"/>
                <w:sz w:val="22"/>
              </w:rPr>
              <w:t>Product impacts</w:t>
            </w:r>
          </w:p>
          <w:p w14:paraId="6E649449" w14:textId="77777777" w:rsidR="00E05BD5" w:rsidRPr="002C0110" w:rsidRDefault="00E05BD5" w:rsidP="00932562">
            <w:pPr>
              <w:rPr>
                <w:rFonts w:ascii="Arial" w:hAnsi="Arial" w:cs="Arial"/>
                <w:sz w:val="22"/>
              </w:rPr>
            </w:pPr>
            <w:r w:rsidRPr="002C0110">
              <w:rPr>
                <w:rFonts w:ascii="Arial" w:hAnsi="Arial" w:cs="Arial"/>
                <w:sz w:val="22"/>
              </w:rPr>
              <w:t>(please include details of any product considerations in respect of your proposal (special handling, product contamination issues (</w:t>
            </w:r>
            <w:proofErr w:type="spellStart"/>
            <w:r w:rsidRPr="002C0110">
              <w:rPr>
                <w:rFonts w:ascii="Arial" w:hAnsi="Arial" w:cs="Arial"/>
                <w:sz w:val="22"/>
              </w:rPr>
              <w:t>eg</w:t>
            </w:r>
            <w:proofErr w:type="spellEnd"/>
            <w:r w:rsidRPr="002C0110">
              <w:rPr>
                <w:rFonts w:ascii="Arial" w:hAnsi="Arial" w:cs="Arial"/>
                <w:sz w:val="22"/>
              </w:rPr>
              <w:t>, other products known to cause contamination issues) and how these would be managed)</w:t>
            </w:r>
          </w:p>
        </w:tc>
        <w:sdt>
          <w:sdtPr>
            <w:rPr>
              <w:rFonts w:ascii="Arial" w:hAnsi="Arial" w:cs="Arial"/>
              <w:sz w:val="22"/>
            </w:rPr>
            <w:id w:val="1784069773"/>
            <w:placeholder>
              <w:docPart w:val="7A1A5C5CC5F74112B8768021A0507F63"/>
            </w:placeholder>
            <w:showingPlcHdr/>
          </w:sdtPr>
          <w:sdtEndPr/>
          <w:sdtContent>
            <w:tc>
              <w:tcPr>
                <w:tcW w:w="6684" w:type="dxa"/>
              </w:tcPr>
              <w:p w14:paraId="2399A151"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52CA964F" w14:textId="77777777" w:rsidTr="00932562">
        <w:tc>
          <w:tcPr>
            <w:tcW w:w="624" w:type="dxa"/>
          </w:tcPr>
          <w:p w14:paraId="25B9E573" w14:textId="77777777" w:rsidR="00E05BD5" w:rsidRPr="002C0110" w:rsidRDefault="00E05BD5" w:rsidP="00932562">
            <w:pPr>
              <w:jc w:val="center"/>
              <w:rPr>
                <w:rFonts w:ascii="Arial" w:hAnsi="Arial" w:cs="Arial"/>
                <w:sz w:val="22"/>
              </w:rPr>
            </w:pPr>
            <w:r w:rsidRPr="002C0110">
              <w:rPr>
                <w:rFonts w:ascii="Arial" w:hAnsi="Arial" w:cs="Arial"/>
                <w:sz w:val="22"/>
              </w:rPr>
              <w:t>3.5</w:t>
            </w:r>
          </w:p>
        </w:tc>
        <w:tc>
          <w:tcPr>
            <w:tcW w:w="2552" w:type="dxa"/>
          </w:tcPr>
          <w:p w14:paraId="67A426B2" w14:textId="77777777" w:rsidR="00E05BD5" w:rsidRPr="002C0110" w:rsidRDefault="00E05BD5" w:rsidP="00932562">
            <w:pPr>
              <w:rPr>
                <w:rFonts w:ascii="Arial" w:hAnsi="Arial" w:cs="Arial"/>
                <w:sz w:val="22"/>
              </w:rPr>
            </w:pPr>
            <w:r w:rsidRPr="002C0110">
              <w:rPr>
                <w:rFonts w:ascii="Arial" w:hAnsi="Arial" w:cs="Arial"/>
                <w:sz w:val="22"/>
              </w:rPr>
              <w:t>Other impacts</w:t>
            </w:r>
          </w:p>
          <w:p w14:paraId="1F6D642A" w14:textId="77777777" w:rsidR="00E05BD5" w:rsidRPr="002C0110" w:rsidRDefault="00E05BD5" w:rsidP="00932562">
            <w:pPr>
              <w:rPr>
                <w:rFonts w:ascii="Arial" w:hAnsi="Arial" w:cs="Arial"/>
                <w:sz w:val="22"/>
              </w:rPr>
            </w:pPr>
            <w:r w:rsidRPr="002C0110">
              <w:rPr>
                <w:rFonts w:ascii="Arial" w:hAnsi="Arial" w:cs="Arial"/>
                <w:sz w:val="22"/>
              </w:rPr>
              <w:t>(please include details of any considerations or identified risks in respect of your proposal and how these would be managed)</w:t>
            </w:r>
          </w:p>
        </w:tc>
        <w:sdt>
          <w:sdtPr>
            <w:rPr>
              <w:rFonts w:ascii="Arial" w:hAnsi="Arial" w:cs="Arial"/>
              <w:sz w:val="22"/>
            </w:rPr>
            <w:id w:val="-2120593828"/>
            <w:placeholder>
              <w:docPart w:val="6C7631F65834407F9FAF25D2A6173F48"/>
            </w:placeholder>
            <w:showingPlcHdr/>
          </w:sdtPr>
          <w:sdtEndPr/>
          <w:sdtContent>
            <w:tc>
              <w:tcPr>
                <w:tcW w:w="6684" w:type="dxa"/>
              </w:tcPr>
              <w:p w14:paraId="42A86F82"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40F52480" w14:textId="77777777"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66D350DC">
          <v:rect id="_x0000_i1028" style="width:487.3pt;height:1pt" o:hralign="center" o:hrstd="t" o:hrnoshade="t" o:hr="t" fillcolor="black [3213]" stroked="f"/>
        </w:pict>
      </w:r>
    </w:p>
    <w:p w14:paraId="17860723"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4</w:t>
      </w:r>
      <w:r w:rsidRPr="002C0110">
        <w:rPr>
          <w:rFonts w:ascii="Arial" w:hAnsi="Arial" w:cs="Arial"/>
          <w:sz w:val="22"/>
        </w:rPr>
        <w:t>:  Please provide details about your proposed requirements of Southern Ports.</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411EF920" w14:textId="77777777" w:rsidTr="004D2472">
        <w:tc>
          <w:tcPr>
            <w:tcW w:w="9860" w:type="dxa"/>
            <w:gridSpan w:val="3"/>
            <w:shd w:val="clear" w:color="auto" w:fill="212B53"/>
          </w:tcPr>
          <w:p w14:paraId="0BCC8BE1" w14:textId="77777777" w:rsidR="00E05BD5" w:rsidRPr="002C0110" w:rsidRDefault="00E05BD5" w:rsidP="00932562">
            <w:pPr>
              <w:jc w:val="center"/>
              <w:rPr>
                <w:rFonts w:ascii="Arial" w:hAnsi="Arial" w:cs="Arial"/>
                <w:b/>
                <w:sz w:val="22"/>
              </w:rPr>
            </w:pPr>
            <w:r w:rsidRPr="002C0110">
              <w:rPr>
                <w:rFonts w:ascii="Arial" w:hAnsi="Arial" w:cs="Arial"/>
                <w:b/>
                <w:sz w:val="22"/>
              </w:rPr>
              <w:t>Section 4: Requirements of Southern Ports</w:t>
            </w:r>
          </w:p>
        </w:tc>
      </w:tr>
      <w:tr w:rsidR="00E05BD5" w:rsidRPr="002C0110" w14:paraId="4ADB3074" w14:textId="77777777" w:rsidTr="00932562">
        <w:tc>
          <w:tcPr>
            <w:tcW w:w="624" w:type="dxa"/>
          </w:tcPr>
          <w:p w14:paraId="5C4817EA" w14:textId="77777777" w:rsidR="00E05BD5" w:rsidRPr="002C0110" w:rsidRDefault="00E05BD5" w:rsidP="00932562">
            <w:pPr>
              <w:jc w:val="center"/>
              <w:rPr>
                <w:rFonts w:ascii="Arial" w:hAnsi="Arial" w:cs="Arial"/>
                <w:sz w:val="22"/>
              </w:rPr>
            </w:pPr>
            <w:r w:rsidRPr="002C0110">
              <w:rPr>
                <w:rFonts w:ascii="Arial" w:hAnsi="Arial" w:cs="Arial"/>
                <w:sz w:val="22"/>
              </w:rPr>
              <w:t>4.1</w:t>
            </w:r>
          </w:p>
        </w:tc>
        <w:tc>
          <w:tcPr>
            <w:tcW w:w="2552" w:type="dxa"/>
          </w:tcPr>
          <w:p w14:paraId="54CA5D4C" w14:textId="77777777" w:rsidR="00E05BD5" w:rsidRPr="002C0110" w:rsidRDefault="00E05BD5" w:rsidP="00932562">
            <w:pPr>
              <w:rPr>
                <w:rFonts w:ascii="Arial" w:hAnsi="Arial" w:cs="Arial"/>
                <w:sz w:val="22"/>
              </w:rPr>
            </w:pPr>
            <w:r w:rsidRPr="002C0110">
              <w:rPr>
                <w:rFonts w:ascii="Arial" w:hAnsi="Arial" w:cs="Arial"/>
                <w:sz w:val="22"/>
              </w:rPr>
              <w:t>Land requirements</w:t>
            </w:r>
          </w:p>
          <w:p w14:paraId="726A1F06" w14:textId="77777777" w:rsidR="00E05BD5" w:rsidRPr="002C0110" w:rsidRDefault="00E05BD5" w:rsidP="00932562">
            <w:pPr>
              <w:rPr>
                <w:rFonts w:ascii="Arial" w:hAnsi="Arial" w:cs="Arial"/>
                <w:sz w:val="22"/>
              </w:rPr>
            </w:pPr>
            <w:r w:rsidRPr="002C0110">
              <w:rPr>
                <w:rFonts w:ascii="Arial" w:hAnsi="Arial" w:cs="Arial"/>
                <w:sz w:val="22"/>
              </w:rPr>
              <w:t>(please include details of preferred location, proposed area, buffer requirements, access requirements in your response)</w:t>
            </w:r>
          </w:p>
        </w:tc>
        <w:sdt>
          <w:sdtPr>
            <w:rPr>
              <w:rFonts w:ascii="Arial" w:hAnsi="Arial" w:cs="Arial"/>
              <w:sz w:val="22"/>
            </w:rPr>
            <w:id w:val="117116855"/>
            <w:placeholder>
              <w:docPart w:val="C2CFE3C987B74B56B1F43E812BCFFCD9"/>
            </w:placeholder>
            <w:showingPlcHdr/>
          </w:sdtPr>
          <w:sdtEndPr/>
          <w:sdtContent>
            <w:tc>
              <w:tcPr>
                <w:tcW w:w="6684" w:type="dxa"/>
              </w:tcPr>
              <w:p w14:paraId="6C351107"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5CA31DCC" w14:textId="77777777" w:rsidTr="00932562">
        <w:tc>
          <w:tcPr>
            <w:tcW w:w="624" w:type="dxa"/>
          </w:tcPr>
          <w:p w14:paraId="55DEB62B" w14:textId="77777777" w:rsidR="00E05BD5" w:rsidRPr="002C0110" w:rsidRDefault="00E05BD5" w:rsidP="00932562">
            <w:pPr>
              <w:jc w:val="center"/>
              <w:rPr>
                <w:rFonts w:ascii="Arial" w:hAnsi="Arial" w:cs="Arial"/>
                <w:sz w:val="22"/>
              </w:rPr>
            </w:pPr>
            <w:r w:rsidRPr="002C0110">
              <w:rPr>
                <w:rFonts w:ascii="Arial" w:hAnsi="Arial" w:cs="Arial"/>
                <w:sz w:val="22"/>
              </w:rPr>
              <w:t>4.2</w:t>
            </w:r>
          </w:p>
        </w:tc>
        <w:tc>
          <w:tcPr>
            <w:tcW w:w="2552" w:type="dxa"/>
          </w:tcPr>
          <w:p w14:paraId="5BFF7C44" w14:textId="77777777" w:rsidR="00E05BD5" w:rsidRPr="002C0110" w:rsidRDefault="00E05BD5" w:rsidP="00932562">
            <w:pPr>
              <w:rPr>
                <w:rFonts w:ascii="Arial" w:hAnsi="Arial" w:cs="Arial"/>
                <w:sz w:val="22"/>
              </w:rPr>
            </w:pPr>
            <w:r w:rsidRPr="002C0110">
              <w:rPr>
                <w:rFonts w:ascii="Arial" w:hAnsi="Arial" w:cs="Arial"/>
                <w:sz w:val="22"/>
              </w:rPr>
              <w:t>Port infrastructure / port equipment requirements</w:t>
            </w:r>
          </w:p>
          <w:p w14:paraId="734F2513" w14:textId="77777777" w:rsidR="00E05BD5" w:rsidRPr="002C0110" w:rsidRDefault="00E05BD5" w:rsidP="00932562">
            <w:pPr>
              <w:rPr>
                <w:rFonts w:ascii="Arial" w:hAnsi="Arial" w:cs="Arial"/>
                <w:sz w:val="22"/>
              </w:rPr>
            </w:pPr>
            <w:r w:rsidRPr="002C0110">
              <w:rPr>
                <w:rFonts w:ascii="Arial" w:hAnsi="Arial" w:cs="Arial"/>
                <w:sz w:val="22"/>
              </w:rPr>
              <w:t xml:space="preserve">(please include details of any required port infrastructure and/or equipment (including </w:t>
            </w:r>
            <w:r w:rsidRPr="002C0110">
              <w:rPr>
                <w:rFonts w:ascii="Arial" w:hAnsi="Arial" w:cs="Arial"/>
                <w:sz w:val="22"/>
              </w:rPr>
              <w:lastRenderedPageBreak/>
              <w:t xml:space="preserve">utilities and utility requirements (electricity, water, </w:t>
            </w:r>
            <w:proofErr w:type="gramStart"/>
            <w:r w:rsidRPr="002C0110">
              <w:rPr>
                <w:rFonts w:ascii="Arial" w:hAnsi="Arial" w:cs="Arial"/>
                <w:sz w:val="22"/>
              </w:rPr>
              <w:t>fire-water</w:t>
            </w:r>
            <w:proofErr w:type="gramEnd"/>
            <w:r w:rsidRPr="002C0110">
              <w:rPr>
                <w:rFonts w:ascii="Arial" w:hAnsi="Arial" w:cs="Arial"/>
                <w:sz w:val="22"/>
              </w:rPr>
              <w:t>)) in your response)</w:t>
            </w:r>
          </w:p>
        </w:tc>
        <w:sdt>
          <w:sdtPr>
            <w:rPr>
              <w:rFonts w:ascii="Arial" w:hAnsi="Arial" w:cs="Arial"/>
              <w:sz w:val="22"/>
            </w:rPr>
            <w:id w:val="780225438"/>
            <w:placeholder>
              <w:docPart w:val="034C8E415A464DFE97C8258028A86925"/>
            </w:placeholder>
            <w:showingPlcHdr/>
          </w:sdtPr>
          <w:sdtEndPr/>
          <w:sdtContent>
            <w:tc>
              <w:tcPr>
                <w:tcW w:w="6684" w:type="dxa"/>
              </w:tcPr>
              <w:p w14:paraId="3E4E4B14"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70D0A9A7" w14:textId="77777777" w:rsidTr="00932562">
        <w:tc>
          <w:tcPr>
            <w:tcW w:w="624" w:type="dxa"/>
          </w:tcPr>
          <w:p w14:paraId="78BB0BA6" w14:textId="77777777" w:rsidR="00E05BD5" w:rsidRPr="002C0110" w:rsidRDefault="00E05BD5" w:rsidP="00932562">
            <w:pPr>
              <w:jc w:val="center"/>
              <w:rPr>
                <w:rFonts w:ascii="Arial" w:hAnsi="Arial" w:cs="Arial"/>
                <w:sz w:val="22"/>
              </w:rPr>
            </w:pPr>
            <w:r w:rsidRPr="002C0110">
              <w:rPr>
                <w:rFonts w:ascii="Arial" w:hAnsi="Arial" w:cs="Arial"/>
                <w:sz w:val="22"/>
              </w:rPr>
              <w:t>4.3</w:t>
            </w:r>
          </w:p>
        </w:tc>
        <w:tc>
          <w:tcPr>
            <w:tcW w:w="2552" w:type="dxa"/>
          </w:tcPr>
          <w:p w14:paraId="3ABAD8C4" w14:textId="77777777" w:rsidR="00E05BD5" w:rsidRPr="002C0110" w:rsidRDefault="00E05BD5" w:rsidP="00932562">
            <w:pPr>
              <w:rPr>
                <w:rFonts w:ascii="Arial" w:hAnsi="Arial" w:cs="Arial"/>
                <w:sz w:val="22"/>
              </w:rPr>
            </w:pPr>
            <w:r w:rsidRPr="002C0110">
              <w:rPr>
                <w:rFonts w:ascii="Arial" w:hAnsi="Arial" w:cs="Arial"/>
                <w:sz w:val="22"/>
              </w:rPr>
              <w:t>Labour requirements</w:t>
            </w:r>
          </w:p>
        </w:tc>
        <w:sdt>
          <w:sdtPr>
            <w:rPr>
              <w:rFonts w:ascii="Arial" w:hAnsi="Arial" w:cs="Arial"/>
              <w:sz w:val="22"/>
            </w:rPr>
            <w:id w:val="1368950766"/>
            <w:placeholder>
              <w:docPart w:val="29C57F8AF36E4FC88A90C8C6BA6945F6"/>
            </w:placeholder>
            <w:showingPlcHdr/>
          </w:sdtPr>
          <w:sdtEndPr/>
          <w:sdtContent>
            <w:tc>
              <w:tcPr>
                <w:tcW w:w="6684" w:type="dxa"/>
              </w:tcPr>
              <w:p w14:paraId="2D1A9B9D"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65979AD6" w14:textId="77777777" w:rsidTr="00932562">
        <w:tc>
          <w:tcPr>
            <w:tcW w:w="624" w:type="dxa"/>
          </w:tcPr>
          <w:p w14:paraId="100960C9" w14:textId="77777777" w:rsidR="00E05BD5" w:rsidRPr="002C0110" w:rsidRDefault="00E05BD5" w:rsidP="00932562">
            <w:pPr>
              <w:jc w:val="center"/>
              <w:rPr>
                <w:rFonts w:ascii="Arial" w:hAnsi="Arial" w:cs="Arial"/>
                <w:sz w:val="22"/>
              </w:rPr>
            </w:pPr>
            <w:r w:rsidRPr="002C0110">
              <w:rPr>
                <w:rFonts w:ascii="Arial" w:hAnsi="Arial" w:cs="Arial"/>
                <w:sz w:val="22"/>
              </w:rPr>
              <w:t>4.4</w:t>
            </w:r>
          </w:p>
        </w:tc>
        <w:tc>
          <w:tcPr>
            <w:tcW w:w="2552" w:type="dxa"/>
          </w:tcPr>
          <w:p w14:paraId="52D2AEE6" w14:textId="77777777" w:rsidR="00E05BD5" w:rsidRPr="002C0110" w:rsidRDefault="00E05BD5" w:rsidP="00932562">
            <w:pPr>
              <w:rPr>
                <w:rFonts w:ascii="Arial" w:hAnsi="Arial" w:cs="Arial"/>
                <w:sz w:val="22"/>
              </w:rPr>
            </w:pPr>
            <w:r w:rsidRPr="002C0110">
              <w:rPr>
                <w:rFonts w:ascii="Arial" w:hAnsi="Arial" w:cs="Arial"/>
                <w:sz w:val="22"/>
              </w:rPr>
              <w:t>Other requirements</w:t>
            </w:r>
          </w:p>
        </w:tc>
        <w:sdt>
          <w:sdtPr>
            <w:rPr>
              <w:rFonts w:ascii="Arial" w:hAnsi="Arial" w:cs="Arial"/>
              <w:sz w:val="22"/>
            </w:rPr>
            <w:id w:val="1316531315"/>
            <w:placeholder>
              <w:docPart w:val="C1B8AB9A64BC441E893FC648DE63DE8C"/>
            </w:placeholder>
            <w:showingPlcHdr/>
          </w:sdtPr>
          <w:sdtEndPr/>
          <w:sdtContent>
            <w:tc>
              <w:tcPr>
                <w:tcW w:w="6684" w:type="dxa"/>
              </w:tcPr>
              <w:p w14:paraId="778C8A03"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041BE66D" w14:textId="6B24C0BF"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53D205BA">
          <v:rect id="_x0000_i1029" style="width:487.3pt;height:1pt" o:hralign="center" o:hrstd="t" o:hrnoshade="t" o:hr="t" fillcolor="black [3213]" stroked="f"/>
        </w:pict>
      </w:r>
    </w:p>
    <w:p w14:paraId="3D639F8A"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5:</w:t>
      </w:r>
      <w:r w:rsidRPr="002C0110">
        <w:rPr>
          <w:rFonts w:ascii="Arial" w:hAnsi="Arial" w:cs="Arial"/>
          <w:sz w:val="22"/>
        </w:rPr>
        <w:t xml:space="preserve">  Please provide commercial and financial details about your proposal.</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52D0EF70" w14:textId="77777777" w:rsidTr="004D2472">
        <w:tc>
          <w:tcPr>
            <w:tcW w:w="9860" w:type="dxa"/>
            <w:gridSpan w:val="3"/>
            <w:shd w:val="clear" w:color="auto" w:fill="212B53"/>
          </w:tcPr>
          <w:p w14:paraId="31EC56F6" w14:textId="77777777" w:rsidR="00E05BD5" w:rsidRPr="002C0110" w:rsidRDefault="00E05BD5" w:rsidP="00932562">
            <w:pPr>
              <w:jc w:val="center"/>
              <w:rPr>
                <w:rFonts w:ascii="Arial" w:hAnsi="Arial" w:cs="Arial"/>
                <w:b/>
                <w:sz w:val="22"/>
              </w:rPr>
            </w:pPr>
            <w:r w:rsidRPr="002C0110">
              <w:rPr>
                <w:rFonts w:ascii="Arial" w:hAnsi="Arial" w:cs="Arial"/>
                <w:b/>
                <w:sz w:val="22"/>
              </w:rPr>
              <w:t>Section 4: Commercial and financial details</w:t>
            </w:r>
          </w:p>
        </w:tc>
      </w:tr>
      <w:tr w:rsidR="00E05BD5" w:rsidRPr="002C0110" w14:paraId="5528A325" w14:textId="77777777" w:rsidTr="00932562">
        <w:tc>
          <w:tcPr>
            <w:tcW w:w="624" w:type="dxa"/>
          </w:tcPr>
          <w:p w14:paraId="347E6DE3" w14:textId="77777777" w:rsidR="00E05BD5" w:rsidRPr="002C0110" w:rsidRDefault="00E05BD5" w:rsidP="00932562">
            <w:pPr>
              <w:jc w:val="center"/>
              <w:rPr>
                <w:rFonts w:ascii="Arial" w:hAnsi="Arial" w:cs="Arial"/>
                <w:sz w:val="22"/>
              </w:rPr>
            </w:pPr>
            <w:r w:rsidRPr="002C0110">
              <w:rPr>
                <w:rFonts w:ascii="Arial" w:hAnsi="Arial" w:cs="Arial"/>
                <w:sz w:val="22"/>
              </w:rPr>
              <w:t>5.1</w:t>
            </w:r>
          </w:p>
        </w:tc>
        <w:tc>
          <w:tcPr>
            <w:tcW w:w="2552" w:type="dxa"/>
          </w:tcPr>
          <w:p w14:paraId="714A5AE7" w14:textId="77777777" w:rsidR="00E05BD5" w:rsidRPr="002C0110" w:rsidRDefault="00E05BD5" w:rsidP="00932562">
            <w:pPr>
              <w:rPr>
                <w:rFonts w:ascii="Arial" w:hAnsi="Arial" w:cs="Arial"/>
                <w:sz w:val="22"/>
              </w:rPr>
            </w:pPr>
            <w:r w:rsidRPr="002C0110">
              <w:rPr>
                <w:rFonts w:ascii="Arial" w:hAnsi="Arial" w:cs="Arial"/>
                <w:sz w:val="22"/>
              </w:rPr>
              <w:t>Infrastructure / equipment / other to be provided by proponent at the port</w:t>
            </w:r>
          </w:p>
          <w:p w14:paraId="4C8E4E06" w14:textId="77777777" w:rsidR="00E05BD5" w:rsidRPr="002C0110" w:rsidRDefault="00E05BD5" w:rsidP="00932562">
            <w:pPr>
              <w:rPr>
                <w:rFonts w:ascii="Arial" w:hAnsi="Arial" w:cs="Arial"/>
                <w:sz w:val="22"/>
              </w:rPr>
            </w:pPr>
            <w:r w:rsidRPr="002C0110">
              <w:rPr>
                <w:rFonts w:ascii="Arial" w:hAnsi="Arial" w:cs="Arial"/>
                <w:sz w:val="22"/>
              </w:rPr>
              <w:t>(please include details of what infrastructure is planned to be constructed (include type, size, etc) by the proponent or equipment planned to be provided (include type, size, etc) by the proponent at the port in your response)</w:t>
            </w:r>
          </w:p>
        </w:tc>
        <w:sdt>
          <w:sdtPr>
            <w:rPr>
              <w:rFonts w:ascii="Arial" w:hAnsi="Arial" w:cs="Arial"/>
              <w:sz w:val="22"/>
            </w:rPr>
            <w:id w:val="-788432181"/>
            <w:placeholder>
              <w:docPart w:val="C3CCD1506831484AB891C4C2500DB1B1"/>
            </w:placeholder>
            <w:showingPlcHdr/>
          </w:sdtPr>
          <w:sdtEndPr/>
          <w:sdtContent>
            <w:tc>
              <w:tcPr>
                <w:tcW w:w="6684" w:type="dxa"/>
              </w:tcPr>
              <w:p w14:paraId="0A540AA2"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58342741" w14:textId="77777777" w:rsidTr="00932562">
        <w:tc>
          <w:tcPr>
            <w:tcW w:w="624" w:type="dxa"/>
          </w:tcPr>
          <w:p w14:paraId="1307A86C" w14:textId="77777777" w:rsidR="00E05BD5" w:rsidRPr="002C0110" w:rsidRDefault="00E05BD5" w:rsidP="00932562">
            <w:pPr>
              <w:jc w:val="center"/>
              <w:rPr>
                <w:rFonts w:ascii="Arial" w:hAnsi="Arial" w:cs="Arial"/>
                <w:sz w:val="22"/>
              </w:rPr>
            </w:pPr>
            <w:r w:rsidRPr="002C0110">
              <w:rPr>
                <w:rFonts w:ascii="Arial" w:hAnsi="Arial" w:cs="Arial"/>
                <w:sz w:val="22"/>
              </w:rPr>
              <w:t>5.2</w:t>
            </w:r>
          </w:p>
        </w:tc>
        <w:tc>
          <w:tcPr>
            <w:tcW w:w="2552" w:type="dxa"/>
          </w:tcPr>
          <w:p w14:paraId="27D4F2E1" w14:textId="77777777" w:rsidR="00E05BD5" w:rsidRPr="002C0110" w:rsidRDefault="00E05BD5" w:rsidP="00932562">
            <w:pPr>
              <w:rPr>
                <w:rFonts w:ascii="Arial" w:hAnsi="Arial" w:cs="Arial"/>
                <w:sz w:val="22"/>
              </w:rPr>
            </w:pPr>
            <w:r w:rsidRPr="002C0110">
              <w:rPr>
                <w:rFonts w:ascii="Arial" w:hAnsi="Arial" w:cs="Arial"/>
                <w:sz w:val="22"/>
              </w:rPr>
              <w:t>Product or material sale or purchase details</w:t>
            </w:r>
          </w:p>
          <w:p w14:paraId="2F766BB2" w14:textId="77777777" w:rsidR="00E05BD5" w:rsidRPr="002C0110" w:rsidRDefault="00E05BD5" w:rsidP="00932562">
            <w:pPr>
              <w:rPr>
                <w:rFonts w:ascii="Arial" w:hAnsi="Arial" w:cs="Arial"/>
                <w:sz w:val="22"/>
              </w:rPr>
            </w:pPr>
            <w:r w:rsidRPr="002C0110">
              <w:rPr>
                <w:rFonts w:ascii="Arial" w:hAnsi="Arial" w:cs="Arial"/>
                <w:sz w:val="22"/>
              </w:rPr>
              <w:t xml:space="preserve">(please provide details of any sale or purchase contracts </w:t>
            </w:r>
            <w:proofErr w:type="gramStart"/>
            <w:r w:rsidRPr="002C0110">
              <w:rPr>
                <w:rFonts w:ascii="Arial" w:hAnsi="Arial" w:cs="Arial"/>
                <w:sz w:val="22"/>
              </w:rPr>
              <w:t>entered into</w:t>
            </w:r>
            <w:proofErr w:type="gramEnd"/>
            <w:r w:rsidRPr="002C0110">
              <w:rPr>
                <w:rFonts w:ascii="Arial" w:hAnsi="Arial" w:cs="Arial"/>
                <w:sz w:val="22"/>
              </w:rPr>
              <w:t xml:space="preserve"> including point of sale (FOB, etc) and who has title to product or material whilst in port)</w:t>
            </w:r>
          </w:p>
        </w:tc>
        <w:sdt>
          <w:sdtPr>
            <w:rPr>
              <w:rFonts w:ascii="Arial" w:hAnsi="Arial" w:cs="Arial"/>
              <w:sz w:val="22"/>
            </w:rPr>
            <w:id w:val="966631531"/>
            <w:placeholder>
              <w:docPart w:val="D9837B3946C64ACC950E93851AF6BFC6"/>
            </w:placeholder>
            <w:showingPlcHdr/>
          </w:sdtPr>
          <w:sdtEndPr/>
          <w:sdtContent>
            <w:tc>
              <w:tcPr>
                <w:tcW w:w="6684" w:type="dxa"/>
              </w:tcPr>
              <w:p w14:paraId="6D0E49DA"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2A70A038" w14:textId="77777777" w:rsidTr="00932562">
        <w:tc>
          <w:tcPr>
            <w:tcW w:w="624" w:type="dxa"/>
          </w:tcPr>
          <w:p w14:paraId="63D2DA94" w14:textId="77777777" w:rsidR="00E05BD5" w:rsidRPr="002C0110" w:rsidRDefault="00E05BD5" w:rsidP="00932562">
            <w:pPr>
              <w:jc w:val="center"/>
              <w:rPr>
                <w:rFonts w:ascii="Arial" w:hAnsi="Arial" w:cs="Arial"/>
                <w:sz w:val="22"/>
              </w:rPr>
            </w:pPr>
            <w:r w:rsidRPr="002C0110">
              <w:rPr>
                <w:rFonts w:ascii="Arial" w:hAnsi="Arial" w:cs="Arial"/>
                <w:sz w:val="22"/>
              </w:rPr>
              <w:t>5.3</w:t>
            </w:r>
          </w:p>
        </w:tc>
        <w:tc>
          <w:tcPr>
            <w:tcW w:w="2552" w:type="dxa"/>
          </w:tcPr>
          <w:p w14:paraId="2B18442C" w14:textId="77777777" w:rsidR="00E05BD5" w:rsidRPr="002C0110" w:rsidRDefault="00E05BD5" w:rsidP="00932562">
            <w:pPr>
              <w:rPr>
                <w:rFonts w:ascii="Arial" w:hAnsi="Arial" w:cs="Arial"/>
                <w:sz w:val="22"/>
              </w:rPr>
            </w:pPr>
            <w:r w:rsidRPr="002C0110">
              <w:rPr>
                <w:rFonts w:ascii="Arial" w:hAnsi="Arial" w:cs="Arial"/>
                <w:sz w:val="22"/>
              </w:rPr>
              <w:t>Anticipated investment at the port</w:t>
            </w:r>
          </w:p>
          <w:p w14:paraId="5CFC0EBE" w14:textId="77777777" w:rsidR="00E05BD5" w:rsidRPr="002C0110" w:rsidRDefault="00E05BD5" w:rsidP="00932562">
            <w:pPr>
              <w:rPr>
                <w:rFonts w:ascii="Arial" w:hAnsi="Arial" w:cs="Arial"/>
                <w:sz w:val="22"/>
              </w:rPr>
            </w:pPr>
            <w:r w:rsidRPr="002C0110">
              <w:rPr>
                <w:rFonts w:ascii="Arial" w:hAnsi="Arial" w:cs="Arial"/>
                <w:sz w:val="22"/>
              </w:rPr>
              <w:t xml:space="preserve">(please include details of the total estimated dollar </w:t>
            </w:r>
            <w:r w:rsidRPr="002C0110">
              <w:rPr>
                <w:rFonts w:ascii="Arial" w:hAnsi="Arial" w:cs="Arial"/>
                <w:sz w:val="22"/>
              </w:rPr>
              <w:lastRenderedPageBreak/>
              <w:t>value to be made by the proponent at the port)</w:t>
            </w:r>
          </w:p>
        </w:tc>
        <w:sdt>
          <w:sdtPr>
            <w:rPr>
              <w:rFonts w:ascii="Arial" w:hAnsi="Arial" w:cs="Arial"/>
              <w:sz w:val="22"/>
            </w:rPr>
            <w:id w:val="1673923188"/>
            <w:placeholder>
              <w:docPart w:val="7703BB8CF8C2432C84CC493B8CF022A8"/>
            </w:placeholder>
            <w:showingPlcHdr/>
          </w:sdtPr>
          <w:sdtEndPr/>
          <w:sdtContent>
            <w:tc>
              <w:tcPr>
                <w:tcW w:w="6684" w:type="dxa"/>
              </w:tcPr>
              <w:p w14:paraId="4CCE8928"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3DBF5245" w14:textId="07E4C466"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3B328970">
          <v:rect id="_x0000_i1030" style="width:487.3pt;height:1pt" o:hralign="center" o:hrstd="t" o:hrnoshade="t" o:hr="t" fillcolor="black [3213]" stroked="f"/>
        </w:pict>
      </w:r>
    </w:p>
    <w:p w14:paraId="6FC3F74E"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6:</w:t>
      </w:r>
      <w:r w:rsidRPr="002C0110">
        <w:rPr>
          <w:rFonts w:ascii="Arial" w:hAnsi="Arial" w:cs="Arial"/>
          <w:sz w:val="22"/>
        </w:rPr>
        <w:t xml:space="preserve">  Please provide details about your organisations prior experience.</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54D5FA6D" w14:textId="77777777" w:rsidTr="004D2472">
        <w:tc>
          <w:tcPr>
            <w:tcW w:w="9860" w:type="dxa"/>
            <w:gridSpan w:val="3"/>
            <w:shd w:val="clear" w:color="auto" w:fill="212B53"/>
          </w:tcPr>
          <w:p w14:paraId="4BF36E29" w14:textId="77777777" w:rsidR="00E05BD5" w:rsidRPr="002C0110" w:rsidRDefault="00E05BD5" w:rsidP="00932562">
            <w:pPr>
              <w:jc w:val="center"/>
              <w:rPr>
                <w:rFonts w:ascii="Arial" w:hAnsi="Arial" w:cs="Arial"/>
                <w:b/>
                <w:sz w:val="22"/>
              </w:rPr>
            </w:pPr>
            <w:r w:rsidRPr="002C0110">
              <w:rPr>
                <w:rFonts w:ascii="Arial" w:hAnsi="Arial" w:cs="Arial"/>
                <w:b/>
                <w:sz w:val="22"/>
              </w:rPr>
              <w:t>Section 6: Prior Experience</w:t>
            </w:r>
          </w:p>
        </w:tc>
      </w:tr>
      <w:tr w:rsidR="00E05BD5" w:rsidRPr="002C0110" w14:paraId="05B8B03B" w14:textId="77777777" w:rsidTr="00932562">
        <w:tc>
          <w:tcPr>
            <w:tcW w:w="624" w:type="dxa"/>
          </w:tcPr>
          <w:p w14:paraId="2FF51824" w14:textId="77777777" w:rsidR="00E05BD5" w:rsidRPr="002C0110" w:rsidRDefault="00E05BD5" w:rsidP="00932562">
            <w:pPr>
              <w:jc w:val="center"/>
              <w:rPr>
                <w:rFonts w:ascii="Arial" w:hAnsi="Arial" w:cs="Arial"/>
                <w:sz w:val="22"/>
              </w:rPr>
            </w:pPr>
            <w:r w:rsidRPr="002C0110">
              <w:rPr>
                <w:rFonts w:ascii="Arial" w:hAnsi="Arial" w:cs="Arial"/>
                <w:sz w:val="22"/>
              </w:rPr>
              <w:t>6.1</w:t>
            </w:r>
          </w:p>
        </w:tc>
        <w:tc>
          <w:tcPr>
            <w:tcW w:w="2552" w:type="dxa"/>
          </w:tcPr>
          <w:p w14:paraId="68ABF02C" w14:textId="77777777" w:rsidR="00E05BD5" w:rsidRPr="002C0110" w:rsidRDefault="00E05BD5" w:rsidP="00932562">
            <w:pPr>
              <w:rPr>
                <w:rFonts w:ascii="Arial" w:hAnsi="Arial" w:cs="Arial"/>
                <w:sz w:val="22"/>
              </w:rPr>
            </w:pPr>
            <w:r w:rsidRPr="002C0110">
              <w:rPr>
                <w:rFonts w:ascii="Arial" w:hAnsi="Arial" w:cs="Arial"/>
                <w:sz w:val="22"/>
              </w:rPr>
              <w:t>Previous experience in delivery of similar projects and/or current or past performance operating similar projects</w:t>
            </w:r>
          </w:p>
        </w:tc>
        <w:sdt>
          <w:sdtPr>
            <w:rPr>
              <w:rFonts w:ascii="Arial" w:hAnsi="Arial" w:cs="Arial"/>
              <w:sz w:val="22"/>
            </w:rPr>
            <w:id w:val="1893770416"/>
            <w:placeholder>
              <w:docPart w:val="835B7DD5783D48A8BFED458CD6F43C5D"/>
            </w:placeholder>
            <w:showingPlcHdr/>
          </w:sdtPr>
          <w:sdtEndPr/>
          <w:sdtContent>
            <w:tc>
              <w:tcPr>
                <w:tcW w:w="6684" w:type="dxa"/>
              </w:tcPr>
              <w:p w14:paraId="2729B2AF"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194D73F2" w14:textId="58988CC5"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1CCF5180">
          <v:rect id="_x0000_i1031" style="width:487.3pt;height:1pt" o:hralign="center" o:hrstd="t" o:hrnoshade="t" o:hr="t" fillcolor="black [3213]" stroked="f"/>
        </w:pict>
      </w:r>
    </w:p>
    <w:p w14:paraId="4B65BA58" w14:textId="77777777" w:rsidR="00E05BD5" w:rsidRPr="002C0110" w:rsidRDefault="00E05BD5" w:rsidP="00E05BD5">
      <w:pPr>
        <w:spacing w:before="240" w:after="240" w:line="240" w:lineRule="auto"/>
        <w:rPr>
          <w:rFonts w:ascii="Arial" w:hAnsi="Arial" w:cs="Arial"/>
          <w:sz w:val="22"/>
        </w:rPr>
      </w:pPr>
      <w:r w:rsidRPr="002C0110">
        <w:rPr>
          <w:rFonts w:ascii="Arial" w:hAnsi="Arial" w:cs="Arial"/>
          <w:b/>
          <w:sz w:val="22"/>
        </w:rPr>
        <w:t>Section 7:</w:t>
      </w:r>
      <w:r w:rsidRPr="002C0110">
        <w:rPr>
          <w:rFonts w:ascii="Arial" w:hAnsi="Arial" w:cs="Arial"/>
          <w:sz w:val="22"/>
        </w:rPr>
        <w:t xml:space="preserve">  Please outline any other important issues for Southern Ports to consider.</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624"/>
        <w:gridCol w:w="2552"/>
        <w:gridCol w:w="6684"/>
      </w:tblGrid>
      <w:tr w:rsidR="00E05BD5" w:rsidRPr="002C0110" w14:paraId="6408874B" w14:textId="77777777" w:rsidTr="004D2472">
        <w:tc>
          <w:tcPr>
            <w:tcW w:w="9860" w:type="dxa"/>
            <w:gridSpan w:val="3"/>
            <w:shd w:val="clear" w:color="auto" w:fill="212B53"/>
          </w:tcPr>
          <w:p w14:paraId="18AA9AFC" w14:textId="77777777" w:rsidR="00E05BD5" w:rsidRPr="002C0110" w:rsidRDefault="00E05BD5" w:rsidP="00932562">
            <w:pPr>
              <w:jc w:val="center"/>
              <w:rPr>
                <w:rFonts w:ascii="Arial" w:hAnsi="Arial" w:cs="Arial"/>
                <w:b/>
                <w:sz w:val="22"/>
              </w:rPr>
            </w:pPr>
            <w:r w:rsidRPr="002C0110">
              <w:rPr>
                <w:rFonts w:ascii="Arial" w:hAnsi="Arial" w:cs="Arial"/>
                <w:b/>
                <w:sz w:val="22"/>
              </w:rPr>
              <w:t>Section 7: Other considerations</w:t>
            </w:r>
          </w:p>
        </w:tc>
      </w:tr>
      <w:tr w:rsidR="00E05BD5" w:rsidRPr="002C0110" w14:paraId="570757AB" w14:textId="77777777" w:rsidTr="00932562">
        <w:tc>
          <w:tcPr>
            <w:tcW w:w="624" w:type="dxa"/>
          </w:tcPr>
          <w:p w14:paraId="363B289B" w14:textId="77777777" w:rsidR="00E05BD5" w:rsidRPr="002C0110" w:rsidRDefault="00E05BD5" w:rsidP="00932562">
            <w:pPr>
              <w:jc w:val="center"/>
              <w:rPr>
                <w:rFonts w:ascii="Arial" w:hAnsi="Arial" w:cs="Arial"/>
                <w:sz w:val="22"/>
              </w:rPr>
            </w:pPr>
            <w:r w:rsidRPr="002C0110">
              <w:rPr>
                <w:rFonts w:ascii="Arial" w:hAnsi="Arial" w:cs="Arial"/>
                <w:sz w:val="22"/>
              </w:rPr>
              <w:t>7.1</w:t>
            </w:r>
          </w:p>
        </w:tc>
        <w:tc>
          <w:tcPr>
            <w:tcW w:w="2552" w:type="dxa"/>
          </w:tcPr>
          <w:p w14:paraId="16918C6A" w14:textId="77777777" w:rsidR="00E05BD5" w:rsidRPr="002C0110" w:rsidRDefault="00E05BD5" w:rsidP="00932562">
            <w:pPr>
              <w:rPr>
                <w:rFonts w:ascii="Arial" w:hAnsi="Arial" w:cs="Arial"/>
                <w:sz w:val="22"/>
              </w:rPr>
            </w:pPr>
            <w:r w:rsidRPr="002C0110">
              <w:rPr>
                <w:rFonts w:ascii="Arial" w:hAnsi="Arial" w:cs="Arial"/>
                <w:sz w:val="22"/>
              </w:rPr>
              <w:t>Conflicts of interest</w:t>
            </w:r>
          </w:p>
        </w:tc>
        <w:sdt>
          <w:sdtPr>
            <w:rPr>
              <w:rFonts w:ascii="Arial" w:hAnsi="Arial" w:cs="Arial"/>
              <w:sz w:val="22"/>
            </w:rPr>
            <w:id w:val="-1751652358"/>
            <w:placeholder>
              <w:docPart w:val="00B39B66BCD4413CBADB491C2361BA98"/>
            </w:placeholder>
            <w:showingPlcHdr/>
          </w:sdtPr>
          <w:sdtEndPr/>
          <w:sdtContent>
            <w:tc>
              <w:tcPr>
                <w:tcW w:w="6684" w:type="dxa"/>
              </w:tcPr>
              <w:p w14:paraId="68C48AA2"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r w:rsidR="00E05BD5" w:rsidRPr="002C0110" w14:paraId="1FA28786" w14:textId="77777777" w:rsidTr="00932562">
        <w:tc>
          <w:tcPr>
            <w:tcW w:w="624" w:type="dxa"/>
          </w:tcPr>
          <w:p w14:paraId="4FBB2DC3" w14:textId="77777777" w:rsidR="00E05BD5" w:rsidRPr="002C0110" w:rsidRDefault="00E05BD5" w:rsidP="00932562">
            <w:pPr>
              <w:jc w:val="center"/>
              <w:rPr>
                <w:rFonts w:ascii="Arial" w:hAnsi="Arial" w:cs="Arial"/>
                <w:sz w:val="22"/>
              </w:rPr>
            </w:pPr>
            <w:r w:rsidRPr="002C0110">
              <w:rPr>
                <w:rFonts w:ascii="Arial" w:hAnsi="Arial" w:cs="Arial"/>
                <w:sz w:val="22"/>
              </w:rPr>
              <w:t>7.2</w:t>
            </w:r>
          </w:p>
        </w:tc>
        <w:tc>
          <w:tcPr>
            <w:tcW w:w="2552" w:type="dxa"/>
          </w:tcPr>
          <w:p w14:paraId="5AD7683B" w14:textId="77777777" w:rsidR="00E05BD5" w:rsidRPr="002C0110" w:rsidRDefault="00E05BD5" w:rsidP="00932562">
            <w:pPr>
              <w:rPr>
                <w:rFonts w:ascii="Arial" w:hAnsi="Arial" w:cs="Arial"/>
                <w:sz w:val="22"/>
              </w:rPr>
            </w:pPr>
            <w:r w:rsidRPr="002C0110">
              <w:rPr>
                <w:rFonts w:ascii="Arial" w:hAnsi="Arial" w:cs="Arial"/>
                <w:sz w:val="22"/>
              </w:rPr>
              <w:t>Disclosure of any other information Southern Ports must be aware of to assess the proposal</w:t>
            </w:r>
          </w:p>
        </w:tc>
        <w:sdt>
          <w:sdtPr>
            <w:rPr>
              <w:rFonts w:ascii="Arial" w:hAnsi="Arial" w:cs="Arial"/>
              <w:sz w:val="22"/>
            </w:rPr>
            <w:id w:val="415284961"/>
            <w:placeholder>
              <w:docPart w:val="5FF8AC420FD142ABB5DFF596DAF639BC"/>
            </w:placeholder>
            <w:showingPlcHdr/>
          </w:sdtPr>
          <w:sdtEndPr/>
          <w:sdtContent>
            <w:tc>
              <w:tcPr>
                <w:tcW w:w="6684" w:type="dxa"/>
              </w:tcPr>
              <w:p w14:paraId="14C689D6" w14:textId="77777777" w:rsidR="00E05BD5" w:rsidRPr="002C0110" w:rsidRDefault="00E05BD5" w:rsidP="00932562">
                <w:pPr>
                  <w:rPr>
                    <w:rFonts w:ascii="Arial" w:hAnsi="Arial" w:cs="Arial"/>
                    <w:sz w:val="22"/>
                  </w:rPr>
                </w:pPr>
                <w:r w:rsidRPr="002C0110">
                  <w:rPr>
                    <w:rStyle w:val="PlaceholderText"/>
                    <w:rFonts w:ascii="Arial" w:hAnsi="Arial" w:cs="Arial"/>
                    <w:sz w:val="22"/>
                  </w:rPr>
                  <w:t>Click here to enter text.</w:t>
                </w:r>
              </w:p>
            </w:tc>
          </w:sdtContent>
        </w:sdt>
      </w:tr>
    </w:tbl>
    <w:p w14:paraId="3935DCAC" w14:textId="4F8DA5D0" w:rsidR="00E05BD5" w:rsidRPr="002C0110" w:rsidRDefault="004D2268" w:rsidP="00E05BD5">
      <w:pPr>
        <w:spacing w:before="120" w:after="120" w:line="240" w:lineRule="auto"/>
        <w:rPr>
          <w:rFonts w:ascii="Arial" w:hAnsi="Arial" w:cs="Arial"/>
          <w:sz w:val="22"/>
        </w:rPr>
      </w:pPr>
      <w:r w:rsidRPr="002C0110">
        <w:rPr>
          <w:rFonts w:ascii="Arial" w:hAnsi="Arial" w:cs="Arial"/>
          <w:sz w:val="22"/>
        </w:rPr>
        <w:pict w14:anchorId="58765DBC">
          <v:rect id="_x0000_i1032" style="width:487.3pt;height:1pt" o:hralign="center" o:hrstd="t" o:hrnoshade="t" o:hr="t" fillcolor="black [3213]" stroked="f"/>
        </w:pict>
      </w:r>
    </w:p>
    <w:p w14:paraId="625F86C7" w14:textId="77777777" w:rsidR="00E05BD5" w:rsidRPr="002C0110" w:rsidRDefault="00E05BD5" w:rsidP="00E05BD5">
      <w:pPr>
        <w:spacing w:after="120" w:line="240" w:lineRule="auto"/>
        <w:rPr>
          <w:rFonts w:ascii="Arial" w:hAnsi="Arial" w:cs="Arial"/>
          <w:sz w:val="22"/>
        </w:rPr>
      </w:pPr>
      <w:r w:rsidRPr="002C0110">
        <w:rPr>
          <w:rFonts w:ascii="Arial" w:hAnsi="Arial" w:cs="Arial"/>
          <w:b/>
          <w:sz w:val="22"/>
        </w:rPr>
        <w:t>Section 8:</w:t>
      </w:r>
      <w:r w:rsidRPr="002C0110">
        <w:rPr>
          <w:rFonts w:ascii="Arial" w:hAnsi="Arial" w:cs="Arial"/>
          <w:sz w:val="22"/>
        </w:rPr>
        <w:t xml:space="preserve">  Authorisation.</w:t>
      </w:r>
    </w:p>
    <w:p w14:paraId="0E056523" w14:textId="77777777" w:rsidR="00E05BD5" w:rsidRPr="002C0110" w:rsidRDefault="00E05BD5" w:rsidP="00E05BD5">
      <w:pPr>
        <w:spacing w:after="120" w:line="240" w:lineRule="auto"/>
        <w:rPr>
          <w:rFonts w:ascii="Arial" w:hAnsi="Arial" w:cs="Arial"/>
          <w:sz w:val="22"/>
        </w:rPr>
      </w:pPr>
      <w:r w:rsidRPr="002C0110">
        <w:rPr>
          <w:rFonts w:ascii="Arial" w:hAnsi="Arial" w:cs="Arial"/>
          <w:sz w:val="22"/>
        </w:rPr>
        <w:t xml:space="preserve">This proposal is to be signed by the </w:t>
      </w:r>
      <w:proofErr w:type="gramStart"/>
      <w:r w:rsidRPr="002C0110">
        <w:rPr>
          <w:rFonts w:ascii="Arial" w:hAnsi="Arial" w:cs="Arial"/>
          <w:sz w:val="22"/>
        </w:rPr>
        <w:t>proponent</w:t>
      </w:r>
      <w:proofErr w:type="gramEnd"/>
      <w:r w:rsidRPr="002C0110">
        <w:rPr>
          <w:rFonts w:ascii="Arial" w:hAnsi="Arial" w:cs="Arial"/>
          <w:sz w:val="22"/>
        </w:rPr>
        <w:t xml:space="preserve"> or a duly authorised representative of the proponent authorised to represent the proponent.</w:t>
      </w:r>
    </w:p>
    <w:p w14:paraId="0005A239" w14:textId="77777777" w:rsidR="00E05BD5" w:rsidRPr="002C0110" w:rsidRDefault="00E05BD5" w:rsidP="00E05BD5">
      <w:pPr>
        <w:spacing w:after="120" w:line="240" w:lineRule="auto"/>
        <w:rPr>
          <w:rFonts w:ascii="Arial" w:hAnsi="Arial" w:cs="Arial"/>
          <w:sz w:val="22"/>
        </w:rPr>
      </w:pPr>
    </w:p>
    <w:p w14:paraId="732D0227" w14:textId="77777777" w:rsidR="00E05BD5" w:rsidRPr="002C0110" w:rsidRDefault="00E05BD5" w:rsidP="00E05BD5">
      <w:pPr>
        <w:spacing w:after="120" w:line="240" w:lineRule="auto"/>
        <w:rPr>
          <w:rFonts w:ascii="Arial" w:hAnsi="Arial" w:cs="Arial"/>
          <w:sz w:val="22"/>
        </w:rPr>
      </w:pPr>
      <w:r w:rsidRPr="002C0110">
        <w:rPr>
          <w:rFonts w:ascii="Arial" w:hAnsi="Arial" w:cs="Arial"/>
          <w:sz w:val="22"/>
        </w:rPr>
        <w:t>Full name:</w:t>
      </w:r>
      <w:r w:rsidRPr="002C0110">
        <w:rPr>
          <w:rFonts w:ascii="Arial" w:hAnsi="Arial" w:cs="Arial"/>
          <w:sz w:val="22"/>
        </w:rPr>
        <w:tab/>
      </w:r>
      <w:sdt>
        <w:sdtPr>
          <w:rPr>
            <w:rFonts w:ascii="Arial" w:hAnsi="Arial" w:cs="Arial"/>
            <w:sz w:val="22"/>
          </w:rPr>
          <w:id w:val="1923678012"/>
          <w:placeholder>
            <w:docPart w:val="C92B6268C3B84FB1811A5986A66C4391"/>
          </w:placeholder>
          <w:showingPlcHdr/>
        </w:sdtPr>
        <w:sdtEndPr/>
        <w:sdtContent>
          <w:r w:rsidRPr="002C0110">
            <w:rPr>
              <w:rStyle w:val="PlaceholderText"/>
              <w:rFonts w:ascii="Arial" w:hAnsi="Arial" w:cs="Arial"/>
              <w:sz w:val="22"/>
            </w:rPr>
            <w:t>Click here to enter text.</w:t>
          </w:r>
        </w:sdtContent>
      </w:sdt>
    </w:p>
    <w:p w14:paraId="20B87AC6" w14:textId="77777777" w:rsidR="00E05BD5" w:rsidRPr="002C0110" w:rsidRDefault="00E05BD5" w:rsidP="00E05BD5">
      <w:pPr>
        <w:spacing w:after="120" w:line="240" w:lineRule="auto"/>
        <w:rPr>
          <w:rFonts w:ascii="Arial" w:hAnsi="Arial" w:cs="Arial"/>
          <w:sz w:val="22"/>
        </w:rPr>
      </w:pPr>
    </w:p>
    <w:p w14:paraId="604AAEDB" w14:textId="77777777" w:rsidR="00E05BD5" w:rsidRPr="002C0110" w:rsidRDefault="00E05BD5" w:rsidP="00E05BD5">
      <w:pPr>
        <w:spacing w:after="120" w:line="240" w:lineRule="auto"/>
        <w:rPr>
          <w:rFonts w:ascii="Arial" w:hAnsi="Arial" w:cs="Arial"/>
          <w:sz w:val="22"/>
        </w:rPr>
      </w:pPr>
      <w:r w:rsidRPr="002C0110">
        <w:rPr>
          <w:rFonts w:ascii="Arial" w:hAnsi="Arial" w:cs="Arial"/>
          <w:sz w:val="22"/>
        </w:rPr>
        <w:t>Position:</w:t>
      </w:r>
      <w:r w:rsidRPr="002C0110">
        <w:rPr>
          <w:rFonts w:ascii="Arial" w:hAnsi="Arial" w:cs="Arial"/>
          <w:sz w:val="22"/>
        </w:rPr>
        <w:tab/>
      </w:r>
      <w:sdt>
        <w:sdtPr>
          <w:rPr>
            <w:rFonts w:ascii="Arial" w:hAnsi="Arial" w:cs="Arial"/>
            <w:sz w:val="22"/>
          </w:rPr>
          <w:id w:val="-353273351"/>
          <w:placeholder>
            <w:docPart w:val="0D37C6ED1CE04595A2B2F5E53C0F7D85"/>
          </w:placeholder>
          <w:showingPlcHdr/>
        </w:sdtPr>
        <w:sdtEndPr/>
        <w:sdtContent>
          <w:r w:rsidRPr="002C0110">
            <w:rPr>
              <w:rStyle w:val="PlaceholderText"/>
              <w:rFonts w:ascii="Arial" w:hAnsi="Arial" w:cs="Arial"/>
              <w:sz w:val="22"/>
            </w:rPr>
            <w:t>Click here to enter text.</w:t>
          </w:r>
        </w:sdtContent>
      </w:sdt>
    </w:p>
    <w:p w14:paraId="2C22F8DA" w14:textId="77777777" w:rsidR="00E05BD5" w:rsidRPr="002C0110" w:rsidRDefault="00E05BD5" w:rsidP="00E05BD5">
      <w:pPr>
        <w:spacing w:after="120" w:line="240" w:lineRule="auto"/>
        <w:rPr>
          <w:rFonts w:ascii="Arial" w:hAnsi="Arial" w:cs="Arial"/>
          <w:sz w:val="22"/>
        </w:rPr>
      </w:pPr>
    </w:p>
    <w:p w14:paraId="54B18F3F" w14:textId="77777777" w:rsidR="00E05BD5" w:rsidRPr="002C0110" w:rsidRDefault="00E05BD5" w:rsidP="00E05BD5">
      <w:pPr>
        <w:spacing w:after="120" w:line="240" w:lineRule="auto"/>
        <w:rPr>
          <w:rFonts w:ascii="Arial" w:hAnsi="Arial" w:cs="Arial"/>
          <w:sz w:val="22"/>
        </w:rPr>
      </w:pPr>
      <w:r w:rsidRPr="002C0110">
        <w:rPr>
          <w:rFonts w:ascii="Arial" w:hAnsi="Arial" w:cs="Arial"/>
          <w:sz w:val="22"/>
        </w:rPr>
        <w:t>Signature:</w:t>
      </w:r>
      <w:r w:rsidRPr="002C0110">
        <w:rPr>
          <w:rFonts w:ascii="Arial" w:hAnsi="Arial" w:cs="Arial"/>
          <w:sz w:val="22"/>
        </w:rPr>
        <w:tab/>
      </w:r>
      <w:sdt>
        <w:sdtPr>
          <w:rPr>
            <w:rFonts w:ascii="Arial" w:hAnsi="Arial" w:cs="Arial"/>
            <w:sz w:val="22"/>
          </w:rPr>
          <w:id w:val="355621976"/>
          <w:placeholder>
            <w:docPart w:val="C48B929C87FB4DFD96B33669CD1BFF29"/>
          </w:placeholder>
          <w:showingPlcHdr/>
        </w:sdtPr>
        <w:sdtEndPr/>
        <w:sdtContent>
          <w:r w:rsidRPr="002C0110">
            <w:rPr>
              <w:rStyle w:val="PlaceholderText"/>
              <w:rFonts w:ascii="Arial" w:hAnsi="Arial" w:cs="Arial"/>
              <w:sz w:val="22"/>
            </w:rPr>
            <w:t>Click here to enter text.</w:t>
          </w:r>
        </w:sdtContent>
      </w:sdt>
    </w:p>
    <w:p w14:paraId="3AD14BBD" w14:textId="77777777" w:rsidR="00E05BD5" w:rsidRPr="002C0110" w:rsidRDefault="00E05BD5" w:rsidP="00E05BD5">
      <w:pPr>
        <w:spacing w:after="120" w:line="240" w:lineRule="auto"/>
        <w:rPr>
          <w:rFonts w:ascii="Arial" w:hAnsi="Arial" w:cs="Arial"/>
          <w:sz w:val="22"/>
        </w:rPr>
      </w:pPr>
    </w:p>
    <w:p w14:paraId="0A536210" w14:textId="77777777" w:rsidR="00E05BD5" w:rsidRDefault="00E05BD5" w:rsidP="00E05BD5">
      <w:pPr>
        <w:spacing w:after="120" w:line="240" w:lineRule="auto"/>
        <w:rPr>
          <w:rFonts w:ascii="Arial" w:hAnsi="Arial" w:cs="Arial"/>
          <w:sz w:val="22"/>
        </w:rPr>
      </w:pPr>
      <w:r w:rsidRPr="002C0110">
        <w:rPr>
          <w:rFonts w:ascii="Arial" w:hAnsi="Arial" w:cs="Arial"/>
          <w:sz w:val="22"/>
        </w:rPr>
        <w:t>Date:</w:t>
      </w:r>
      <w:r w:rsidRPr="002C0110">
        <w:rPr>
          <w:rFonts w:ascii="Arial" w:hAnsi="Arial" w:cs="Arial"/>
          <w:sz w:val="22"/>
        </w:rPr>
        <w:tab/>
      </w:r>
      <w:r w:rsidRPr="002C0110">
        <w:rPr>
          <w:rFonts w:ascii="Arial" w:hAnsi="Arial" w:cs="Arial"/>
          <w:sz w:val="22"/>
        </w:rPr>
        <w:tab/>
      </w:r>
      <w:sdt>
        <w:sdtPr>
          <w:rPr>
            <w:rFonts w:ascii="Arial" w:hAnsi="Arial" w:cs="Arial"/>
            <w:sz w:val="22"/>
          </w:rPr>
          <w:id w:val="165610309"/>
          <w:placeholder>
            <w:docPart w:val="E840F0DE9AB14C9D9A5CCAE248277FF5"/>
          </w:placeholder>
          <w:showingPlcHdr/>
        </w:sdtPr>
        <w:sdtEndPr/>
        <w:sdtContent>
          <w:r w:rsidRPr="002C0110">
            <w:rPr>
              <w:rStyle w:val="PlaceholderText"/>
              <w:rFonts w:ascii="Arial" w:hAnsi="Arial" w:cs="Arial"/>
              <w:sz w:val="22"/>
            </w:rPr>
            <w:t>Click here to enter text.</w:t>
          </w:r>
        </w:sdtContent>
      </w:sdt>
    </w:p>
    <w:p w14:paraId="3FB7BB63" w14:textId="77777777" w:rsidR="00310B5B" w:rsidRPr="002C0110" w:rsidRDefault="00310B5B" w:rsidP="00E05BD5">
      <w:pPr>
        <w:spacing w:after="120" w:line="240" w:lineRule="auto"/>
        <w:rPr>
          <w:rFonts w:ascii="Arial" w:hAnsi="Arial" w:cs="Arial"/>
          <w:sz w:val="22"/>
        </w:rPr>
      </w:pPr>
    </w:p>
    <w:p w14:paraId="161054C0" w14:textId="44F89F65" w:rsidR="009A434A" w:rsidRPr="00310B5B" w:rsidRDefault="00F70EE7" w:rsidP="00310B5B">
      <w:pPr>
        <w:spacing w:before="120" w:after="120" w:line="240" w:lineRule="auto"/>
        <w:rPr>
          <w:rFonts w:ascii="Arial" w:hAnsi="Arial" w:cs="Arial"/>
          <w:b/>
          <w:sz w:val="22"/>
        </w:rPr>
      </w:pPr>
      <w:r w:rsidRPr="002C0110">
        <w:rPr>
          <w:rFonts w:ascii="Arial" w:hAnsi="Arial" w:cs="Arial"/>
          <w:sz w:val="22"/>
        </w:rPr>
        <w:t xml:space="preserve">Please email completed forms to: </w:t>
      </w:r>
      <w:hyperlink r:id="rId10" w:history="1">
        <w:r w:rsidRPr="002C0110">
          <w:rPr>
            <w:rStyle w:val="Hyperlink"/>
            <w:rFonts w:ascii="Arial" w:hAnsi="Arial" w:cs="Arial"/>
            <w:sz w:val="22"/>
          </w:rPr>
          <w:t>trade@southernports.com.au</w:t>
        </w:r>
      </w:hyperlink>
    </w:p>
    <w:sectPr w:rsidR="009A434A" w:rsidRPr="00310B5B" w:rsidSect="002464FF">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44FF" w14:textId="77777777" w:rsidR="004D2268" w:rsidRDefault="004D2268" w:rsidP="0089356E">
      <w:pPr>
        <w:spacing w:after="0" w:line="240" w:lineRule="auto"/>
      </w:pPr>
      <w:r>
        <w:separator/>
      </w:r>
    </w:p>
  </w:endnote>
  <w:endnote w:type="continuationSeparator" w:id="0">
    <w:p w14:paraId="78F2B7BF" w14:textId="77777777" w:rsidR="004D2268" w:rsidRDefault="004D2268" w:rsidP="00893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OT">
    <w:altName w:val="Arial"/>
    <w:panose1 w:val="00000000000000000000"/>
    <w:charset w:val="00"/>
    <w:family w:val="swiss"/>
    <w:notTrueType/>
    <w:pitch w:val="variable"/>
    <w:sig w:usb0="00000003" w:usb1="4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5F08" w14:textId="77777777" w:rsidR="0092230A" w:rsidRDefault="001003DF">
    <w:pPr>
      <w:pStyle w:val="Footer"/>
    </w:pPr>
    <w:r>
      <w:rPr>
        <w:noProof/>
      </w:rPr>
      <w:drawing>
        <wp:anchor distT="0" distB="0" distL="114300" distR="114300" simplePos="0" relativeHeight="251659264" behindDoc="1" locked="0" layoutInCell="1" allowOverlap="1" wp14:anchorId="2D25A971" wp14:editId="18E22B7F">
          <wp:simplePos x="0" y="0"/>
          <wp:positionH relativeFrom="page">
            <wp:align>left</wp:align>
          </wp:positionH>
          <wp:positionV relativeFrom="paragraph">
            <wp:posOffset>363855</wp:posOffset>
          </wp:positionV>
          <wp:extent cx="7693200" cy="255600"/>
          <wp:effectExtent l="0" t="0" r="0" b="0"/>
          <wp:wrapNone/>
          <wp:docPr id="15335217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3200" cy="255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FD57" w14:textId="77777777" w:rsidR="004D2268" w:rsidRDefault="004D2268" w:rsidP="0089356E">
      <w:pPr>
        <w:spacing w:after="0" w:line="240" w:lineRule="auto"/>
      </w:pPr>
      <w:r>
        <w:separator/>
      </w:r>
    </w:p>
  </w:footnote>
  <w:footnote w:type="continuationSeparator" w:id="0">
    <w:p w14:paraId="204E31C2" w14:textId="77777777" w:rsidR="004D2268" w:rsidRDefault="004D2268" w:rsidP="00893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B6353" w14:textId="77777777" w:rsidR="002464FF" w:rsidRDefault="002464FF">
    <w:pPr>
      <w:pStyle w:val="Header"/>
    </w:pPr>
    <w:r>
      <w:rPr>
        <w:noProof/>
      </w:rPr>
      <w:drawing>
        <wp:anchor distT="0" distB="0" distL="114300" distR="114300" simplePos="0" relativeHeight="251658240" behindDoc="1" locked="0" layoutInCell="1" allowOverlap="1" wp14:anchorId="37AB59A4" wp14:editId="439AAC63">
          <wp:simplePos x="0" y="0"/>
          <wp:positionH relativeFrom="page">
            <wp:align>left</wp:align>
          </wp:positionH>
          <wp:positionV relativeFrom="paragraph">
            <wp:posOffset>-439976</wp:posOffset>
          </wp:positionV>
          <wp:extent cx="7542000" cy="10666800"/>
          <wp:effectExtent l="0" t="0" r="1905" b="1270"/>
          <wp:wrapNone/>
          <wp:docPr id="409904912" name="Picture 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04912" name="Picture 2"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D5"/>
    <w:rsid w:val="00014EED"/>
    <w:rsid w:val="001003DF"/>
    <w:rsid w:val="001248EB"/>
    <w:rsid w:val="002464FF"/>
    <w:rsid w:val="002825E0"/>
    <w:rsid w:val="002C0110"/>
    <w:rsid w:val="002D32B1"/>
    <w:rsid w:val="00310B5B"/>
    <w:rsid w:val="00360AEF"/>
    <w:rsid w:val="004D2268"/>
    <w:rsid w:val="004D2472"/>
    <w:rsid w:val="00602BBC"/>
    <w:rsid w:val="00616D1D"/>
    <w:rsid w:val="0070275B"/>
    <w:rsid w:val="007C3B75"/>
    <w:rsid w:val="0089356E"/>
    <w:rsid w:val="0092230A"/>
    <w:rsid w:val="009A434A"/>
    <w:rsid w:val="00A4351C"/>
    <w:rsid w:val="00A8601B"/>
    <w:rsid w:val="00A92967"/>
    <w:rsid w:val="00AB4BBB"/>
    <w:rsid w:val="00B00A3D"/>
    <w:rsid w:val="00B8379F"/>
    <w:rsid w:val="00C3243E"/>
    <w:rsid w:val="00CE18C4"/>
    <w:rsid w:val="00D91FAD"/>
    <w:rsid w:val="00E05BD5"/>
    <w:rsid w:val="00E66253"/>
    <w:rsid w:val="00F56FEC"/>
    <w:rsid w:val="00F70EE7"/>
    <w:rsid w:val="00FB7F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37DD"/>
  <w15:chartTrackingRefBased/>
  <w15:docId w15:val="{12277241-34C6-4309-9EEA-5EA00FDD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D5"/>
    <w:pPr>
      <w:spacing w:after="200" w:line="276" w:lineRule="auto"/>
    </w:pPr>
    <w:rPr>
      <w:rFonts w:ascii="Verdana" w:hAnsi="Verdana"/>
      <w:kern w:val="0"/>
      <w:sz w:val="20"/>
      <w:szCs w:val="22"/>
      <w14:ligatures w14:val="none"/>
    </w:rPr>
  </w:style>
  <w:style w:type="paragraph" w:styleId="Heading1">
    <w:name w:val="heading 1"/>
    <w:basedOn w:val="Normal"/>
    <w:next w:val="Normal"/>
    <w:link w:val="Heading1Char"/>
    <w:uiPriority w:val="9"/>
    <w:qFormat/>
    <w:rsid w:val="00893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56E"/>
    <w:pPr>
      <w:keepNext/>
      <w:keepLines/>
      <w:spacing w:before="160" w:after="80"/>
      <w:outlineLvl w:val="2"/>
    </w:pPr>
    <w:rPr>
      <w:rFonts w:ascii="Arial" w:eastAsiaTheme="majorEastAsia" w:hAnsi="Arial"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56E"/>
    <w:pPr>
      <w:keepNext/>
      <w:keepLines/>
      <w:spacing w:before="80" w:after="40"/>
      <w:outlineLvl w:val="3"/>
    </w:pPr>
    <w:rPr>
      <w:rFonts w:ascii="Arial" w:eastAsiaTheme="majorEastAsia" w:hAnsi="Arial"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89356E"/>
    <w:pPr>
      <w:keepNext/>
      <w:keepLines/>
      <w:spacing w:before="80" w:after="40"/>
      <w:outlineLvl w:val="4"/>
    </w:pPr>
    <w:rPr>
      <w:rFonts w:ascii="Arial" w:eastAsiaTheme="majorEastAsia" w:hAnsi="Arial" w:cstheme="majorBidi"/>
      <w:color w:val="0F4761" w:themeColor="accent1" w:themeShade="BF"/>
      <w:sz w:val="24"/>
    </w:rPr>
  </w:style>
  <w:style w:type="paragraph" w:styleId="Heading6">
    <w:name w:val="heading 6"/>
    <w:basedOn w:val="Normal"/>
    <w:next w:val="Normal"/>
    <w:link w:val="Heading6Char"/>
    <w:uiPriority w:val="9"/>
    <w:semiHidden/>
    <w:unhideWhenUsed/>
    <w:qFormat/>
    <w:rsid w:val="0089356E"/>
    <w:pPr>
      <w:keepNext/>
      <w:keepLines/>
      <w:spacing w:before="40" w:after="0"/>
      <w:outlineLvl w:val="5"/>
    </w:pPr>
    <w:rPr>
      <w:rFonts w:ascii="Arial" w:eastAsiaTheme="majorEastAsia" w:hAnsi="Arial"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89356E"/>
    <w:pPr>
      <w:keepNext/>
      <w:keepLines/>
      <w:spacing w:before="40" w:after="0"/>
      <w:outlineLvl w:val="6"/>
    </w:pPr>
    <w:rPr>
      <w:rFonts w:ascii="Arial" w:eastAsiaTheme="majorEastAsia" w:hAnsi="Arial" w:cstheme="majorBidi"/>
      <w:color w:val="595959" w:themeColor="text1" w:themeTint="A6"/>
      <w:sz w:val="24"/>
    </w:rPr>
  </w:style>
  <w:style w:type="paragraph" w:styleId="Heading8">
    <w:name w:val="heading 8"/>
    <w:basedOn w:val="Normal"/>
    <w:next w:val="Normal"/>
    <w:link w:val="Heading8Char"/>
    <w:uiPriority w:val="9"/>
    <w:semiHidden/>
    <w:unhideWhenUsed/>
    <w:qFormat/>
    <w:rsid w:val="0089356E"/>
    <w:pPr>
      <w:keepNext/>
      <w:keepLines/>
      <w:spacing w:after="0"/>
      <w:outlineLvl w:val="7"/>
    </w:pPr>
    <w:rPr>
      <w:rFonts w:ascii="Arial" w:eastAsiaTheme="majorEastAsia" w:hAnsi="Arial"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89356E"/>
    <w:pPr>
      <w:keepNext/>
      <w:keepLines/>
      <w:spacing w:after="0"/>
      <w:outlineLvl w:val="8"/>
    </w:pPr>
    <w:rPr>
      <w:rFonts w:ascii="Arial" w:eastAsiaTheme="majorEastAsia" w:hAnsi="Arial"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56E"/>
    <w:rPr>
      <w:rFonts w:eastAsiaTheme="majorEastAsia" w:cstheme="majorBidi"/>
      <w:color w:val="272727" w:themeColor="text1" w:themeTint="D8"/>
    </w:rPr>
  </w:style>
  <w:style w:type="paragraph" w:styleId="Title">
    <w:name w:val="Title"/>
    <w:basedOn w:val="Normal"/>
    <w:next w:val="Normal"/>
    <w:link w:val="TitleChar"/>
    <w:uiPriority w:val="10"/>
    <w:qFormat/>
    <w:rsid w:val="00893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56E"/>
    <w:pPr>
      <w:numPr>
        <w:ilvl w:val="1"/>
      </w:numPr>
    </w:pPr>
    <w:rPr>
      <w:rFonts w:ascii="Arial" w:eastAsiaTheme="majorEastAsia" w:hAnsi="Arial"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56E"/>
    <w:pPr>
      <w:spacing w:before="160"/>
      <w:jc w:val="center"/>
    </w:pPr>
    <w:rPr>
      <w:rFonts w:ascii="Arial" w:hAnsi="Arial"/>
      <w:i/>
      <w:iCs/>
      <w:color w:val="404040" w:themeColor="text1" w:themeTint="BF"/>
      <w:sz w:val="24"/>
    </w:rPr>
  </w:style>
  <w:style w:type="character" w:customStyle="1" w:styleId="QuoteChar">
    <w:name w:val="Quote Char"/>
    <w:basedOn w:val="DefaultParagraphFont"/>
    <w:link w:val="Quote"/>
    <w:uiPriority w:val="29"/>
    <w:rsid w:val="0089356E"/>
    <w:rPr>
      <w:i/>
      <w:iCs/>
      <w:color w:val="404040" w:themeColor="text1" w:themeTint="BF"/>
    </w:rPr>
  </w:style>
  <w:style w:type="paragraph" w:styleId="ListParagraph">
    <w:name w:val="List Paragraph"/>
    <w:basedOn w:val="Normal"/>
    <w:uiPriority w:val="34"/>
    <w:qFormat/>
    <w:rsid w:val="0089356E"/>
    <w:pPr>
      <w:ind w:left="720"/>
      <w:contextualSpacing/>
    </w:pPr>
    <w:rPr>
      <w:rFonts w:ascii="Arial" w:hAnsi="Arial"/>
      <w:sz w:val="24"/>
    </w:rPr>
  </w:style>
  <w:style w:type="character" w:styleId="IntenseEmphasis">
    <w:name w:val="Intense Emphasis"/>
    <w:basedOn w:val="DefaultParagraphFont"/>
    <w:uiPriority w:val="21"/>
    <w:qFormat/>
    <w:rsid w:val="0089356E"/>
    <w:rPr>
      <w:i/>
      <w:iCs/>
      <w:color w:val="0F4761" w:themeColor="accent1" w:themeShade="BF"/>
    </w:rPr>
  </w:style>
  <w:style w:type="paragraph" w:styleId="IntenseQuote">
    <w:name w:val="Intense Quote"/>
    <w:basedOn w:val="Normal"/>
    <w:next w:val="Normal"/>
    <w:link w:val="IntenseQuoteChar"/>
    <w:uiPriority w:val="30"/>
    <w:qFormat/>
    <w:rsid w:val="0089356E"/>
    <w:pPr>
      <w:pBdr>
        <w:top w:val="single" w:sz="4" w:space="10" w:color="0F4761" w:themeColor="accent1" w:themeShade="BF"/>
        <w:bottom w:val="single" w:sz="4" w:space="10" w:color="0F4761" w:themeColor="accent1" w:themeShade="BF"/>
      </w:pBdr>
      <w:spacing w:before="360" w:after="360"/>
      <w:ind w:left="864" w:right="864"/>
      <w:jc w:val="center"/>
    </w:pPr>
    <w:rPr>
      <w:rFonts w:ascii="Arial" w:hAnsi="Arial"/>
      <w:i/>
      <w:iCs/>
      <w:color w:val="0F4761" w:themeColor="accent1" w:themeShade="BF"/>
      <w:sz w:val="24"/>
    </w:rPr>
  </w:style>
  <w:style w:type="character" w:customStyle="1" w:styleId="IntenseQuoteChar">
    <w:name w:val="Intense Quote Char"/>
    <w:basedOn w:val="DefaultParagraphFont"/>
    <w:link w:val="IntenseQuote"/>
    <w:uiPriority w:val="30"/>
    <w:rsid w:val="0089356E"/>
    <w:rPr>
      <w:i/>
      <w:iCs/>
      <w:color w:val="0F4761" w:themeColor="accent1" w:themeShade="BF"/>
    </w:rPr>
  </w:style>
  <w:style w:type="character" w:styleId="IntenseReference">
    <w:name w:val="Intense Reference"/>
    <w:basedOn w:val="DefaultParagraphFont"/>
    <w:uiPriority w:val="32"/>
    <w:qFormat/>
    <w:rsid w:val="0089356E"/>
    <w:rPr>
      <w:b/>
      <w:bCs/>
      <w:smallCaps/>
      <w:color w:val="0F4761" w:themeColor="accent1" w:themeShade="BF"/>
      <w:spacing w:val="5"/>
    </w:rPr>
  </w:style>
  <w:style w:type="paragraph" w:styleId="Header">
    <w:name w:val="header"/>
    <w:basedOn w:val="Normal"/>
    <w:link w:val="HeaderChar"/>
    <w:uiPriority w:val="99"/>
    <w:unhideWhenUsed/>
    <w:rsid w:val="0089356E"/>
    <w:pPr>
      <w:tabs>
        <w:tab w:val="center" w:pos="4513"/>
        <w:tab w:val="right" w:pos="9026"/>
      </w:tabs>
      <w:spacing w:after="0" w:line="240" w:lineRule="auto"/>
    </w:pPr>
    <w:rPr>
      <w:rFonts w:ascii="Arial" w:hAnsi="Arial"/>
      <w:sz w:val="24"/>
    </w:rPr>
  </w:style>
  <w:style w:type="character" w:customStyle="1" w:styleId="HeaderChar">
    <w:name w:val="Header Char"/>
    <w:basedOn w:val="DefaultParagraphFont"/>
    <w:link w:val="Header"/>
    <w:uiPriority w:val="99"/>
    <w:rsid w:val="0089356E"/>
  </w:style>
  <w:style w:type="paragraph" w:styleId="Footer">
    <w:name w:val="footer"/>
    <w:basedOn w:val="Normal"/>
    <w:link w:val="FooterChar"/>
    <w:uiPriority w:val="99"/>
    <w:unhideWhenUsed/>
    <w:rsid w:val="0089356E"/>
    <w:pPr>
      <w:tabs>
        <w:tab w:val="center" w:pos="4513"/>
        <w:tab w:val="right" w:pos="9026"/>
      </w:tabs>
      <w:spacing w:after="0" w:line="240" w:lineRule="auto"/>
    </w:pPr>
    <w:rPr>
      <w:rFonts w:ascii="Arial" w:hAnsi="Arial"/>
      <w:sz w:val="24"/>
    </w:rPr>
  </w:style>
  <w:style w:type="character" w:customStyle="1" w:styleId="FooterChar">
    <w:name w:val="Footer Char"/>
    <w:basedOn w:val="DefaultParagraphFont"/>
    <w:link w:val="Footer"/>
    <w:uiPriority w:val="99"/>
    <w:rsid w:val="0089356E"/>
  </w:style>
  <w:style w:type="character" w:customStyle="1" w:styleId="Style1">
    <w:name w:val="Style1"/>
    <w:basedOn w:val="DefaultParagraphFont"/>
    <w:uiPriority w:val="1"/>
    <w:rsid w:val="00A92967"/>
    <w:rPr>
      <w:rFonts w:ascii="DINOT" w:hAnsi="DINOT"/>
      <w:sz w:val="24"/>
    </w:rPr>
  </w:style>
  <w:style w:type="character" w:customStyle="1" w:styleId="Style2">
    <w:name w:val="Style2"/>
    <w:basedOn w:val="DefaultParagraphFont"/>
    <w:uiPriority w:val="1"/>
    <w:rsid w:val="00A92967"/>
    <w:rPr>
      <w:rFonts w:ascii="DINOT" w:hAnsi="DINOT"/>
      <w:sz w:val="24"/>
    </w:rPr>
  </w:style>
  <w:style w:type="character" w:customStyle="1" w:styleId="Style6">
    <w:name w:val="Style6"/>
    <w:basedOn w:val="DefaultParagraphFont"/>
    <w:uiPriority w:val="1"/>
    <w:rsid w:val="00A92967"/>
    <w:rPr>
      <w:rFonts w:ascii="DINOT" w:hAnsi="DINOT"/>
      <w:sz w:val="24"/>
    </w:rPr>
  </w:style>
  <w:style w:type="character" w:styleId="PlaceholderText">
    <w:name w:val="Placeholder Text"/>
    <w:basedOn w:val="DefaultParagraphFont"/>
    <w:uiPriority w:val="99"/>
    <w:semiHidden/>
    <w:rsid w:val="007C3B75"/>
    <w:rPr>
      <w:color w:val="666666"/>
    </w:rPr>
  </w:style>
  <w:style w:type="table" w:styleId="TableGrid">
    <w:name w:val="Table Grid"/>
    <w:basedOn w:val="TableNormal"/>
    <w:uiPriority w:val="39"/>
    <w:rsid w:val="00E05BD5"/>
    <w:pPr>
      <w:spacing w:after="0" w:line="240" w:lineRule="auto"/>
    </w:pPr>
    <w:rPr>
      <w:rFonts w:ascii="Verdana" w:hAnsi="Verdana"/>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5BD5"/>
    <w:rPr>
      <w:color w:val="467886" w:themeColor="hyperlink"/>
      <w:u w:val="single"/>
    </w:rPr>
  </w:style>
  <w:style w:type="character" w:styleId="UnresolvedMention">
    <w:name w:val="Unresolved Mention"/>
    <w:basedOn w:val="DefaultParagraphFont"/>
    <w:uiPriority w:val="99"/>
    <w:semiHidden/>
    <w:unhideWhenUsed/>
    <w:rsid w:val="00E0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rade@southernports.com.au" TargetMode="External"/><Relationship Id="rId4" Type="http://schemas.openxmlformats.org/officeDocument/2006/relationships/styles" Target="styles.xml"/><Relationship Id="rId9" Type="http://schemas.openxmlformats.org/officeDocument/2006/relationships/hyperlink" Target="mailto:trade@southernports.com.au"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southernports.sharepoint.com/sites/CorporateTemplatesOAL/SPTemplates/Administration%20Templates/Template%20-%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32F1A790B24C55AB4E09CAF47ED986"/>
        <w:category>
          <w:name w:val="General"/>
          <w:gallery w:val="placeholder"/>
        </w:category>
        <w:types>
          <w:type w:val="bbPlcHdr"/>
        </w:types>
        <w:behaviors>
          <w:behavior w:val="content"/>
        </w:behaviors>
        <w:guid w:val="{4537AD87-5639-43D2-9116-F4D8A4641B8C}"/>
      </w:docPartPr>
      <w:docPartBody>
        <w:p w:rsidR="00D13446" w:rsidRDefault="00D13446" w:rsidP="00D13446">
          <w:pPr>
            <w:pStyle w:val="1332F1A790B24C55AB4E09CAF47ED986"/>
          </w:pPr>
          <w:r w:rsidRPr="00AD0587">
            <w:rPr>
              <w:rStyle w:val="PlaceholderText"/>
              <w:rFonts w:ascii="Arial" w:hAnsi="Arial" w:cs="Arial"/>
            </w:rPr>
            <w:t>Click here to enter text.</w:t>
          </w:r>
        </w:p>
      </w:docPartBody>
    </w:docPart>
    <w:docPart>
      <w:docPartPr>
        <w:name w:val="89703BB529C64B53B64228D33AE37662"/>
        <w:category>
          <w:name w:val="General"/>
          <w:gallery w:val="placeholder"/>
        </w:category>
        <w:types>
          <w:type w:val="bbPlcHdr"/>
        </w:types>
        <w:behaviors>
          <w:behavior w:val="content"/>
        </w:behaviors>
        <w:guid w:val="{745308E7-5D86-4B68-BD12-68F92E683C8A}"/>
      </w:docPartPr>
      <w:docPartBody>
        <w:p w:rsidR="00D13446" w:rsidRDefault="00D13446" w:rsidP="00D13446">
          <w:pPr>
            <w:pStyle w:val="89703BB529C64B53B64228D33AE37662"/>
          </w:pPr>
          <w:r w:rsidRPr="00AD0587">
            <w:rPr>
              <w:rStyle w:val="PlaceholderText"/>
              <w:rFonts w:ascii="Arial" w:hAnsi="Arial" w:cs="Arial"/>
            </w:rPr>
            <w:t>Click here to enter text.</w:t>
          </w:r>
        </w:p>
      </w:docPartBody>
    </w:docPart>
    <w:docPart>
      <w:docPartPr>
        <w:name w:val="21B7EBED73864ABBB1010CCD6881A43B"/>
        <w:category>
          <w:name w:val="General"/>
          <w:gallery w:val="placeholder"/>
        </w:category>
        <w:types>
          <w:type w:val="bbPlcHdr"/>
        </w:types>
        <w:behaviors>
          <w:behavior w:val="content"/>
        </w:behaviors>
        <w:guid w:val="{BC8E8911-2B11-42C3-A699-B94E9C0597C2}"/>
      </w:docPartPr>
      <w:docPartBody>
        <w:p w:rsidR="00D13446" w:rsidRDefault="00D13446" w:rsidP="00D13446">
          <w:pPr>
            <w:pStyle w:val="21B7EBED73864ABBB1010CCD6881A43B"/>
          </w:pPr>
          <w:r w:rsidRPr="00AD0587">
            <w:rPr>
              <w:rStyle w:val="PlaceholderText"/>
              <w:rFonts w:ascii="Arial" w:hAnsi="Arial" w:cs="Arial"/>
            </w:rPr>
            <w:t>Click here to enter text.</w:t>
          </w:r>
        </w:p>
      </w:docPartBody>
    </w:docPart>
    <w:docPart>
      <w:docPartPr>
        <w:name w:val="E97132CFCF71491CAADF554494B59C59"/>
        <w:category>
          <w:name w:val="General"/>
          <w:gallery w:val="placeholder"/>
        </w:category>
        <w:types>
          <w:type w:val="bbPlcHdr"/>
        </w:types>
        <w:behaviors>
          <w:behavior w:val="content"/>
        </w:behaviors>
        <w:guid w:val="{C7FA0B24-CAAA-452A-A4A3-93961956A856}"/>
      </w:docPartPr>
      <w:docPartBody>
        <w:p w:rsidR="00D13446" w:rsidRDefault="00D13446" w:rsidP="00D13446">
          <w:pPr>
            <w:pStyle w:val="E97132CFCF71491CAADF554494B59C59"/>
          </w:pPr>
          <w:r w:rsidRPr="00AD0587">
            <w:rPr>
              <w:rStyle w:val="PlaceholderText"/>
              <w:rFonts w:ascii="Arial" w:hAnsi="Arial" w:cs="Arial"/>
            </w:rPr>
            <w:t>Click here to enter text.</w:t>
          </w:r>
        </w:p>
      </w:docPartBody>
    </w:docPart>
    <w:docPart>
      <w:docPartPr>
        <w:name w:val="9D5FA7565A3E4C7FB1079286DF692F27"/>
        <w:category>
          <w:name w:val="General"/>
          <w:gallery w:val="placeholder"/>
        </w:category>
        <w:types>
          <w:type w:val="bbPlcHdr"/>
        </w:types>
        <w:behaviors>
          <w:behavior w:val="content"/>
        </w:behaviors>
        <w:guid w:val="{5B9A3C00-FF79-4ECB-BE9F-A2F77F8C0495}"/>
      </w:docPartPr>
      <w:docPartBody>
        <w:p w:rsidR="00D13446" w:rsidRDefault="00D13446" w:rsidP="00D13446">
          <w:pPr>
            <w:pStyle w:val="9D5FA7565A3E4C7FB1079286DF692F27"/>
          </w:pPr>
          <w:r w:rsidRPr="00AD0587">
            <w:rPr>
              <w:rStyle w:val="PlaceholderText"/>
              <w:rFonts w:ascii="Arial" w:hAnsi="Arial" w:cs="Arial"/>
            </w:rPr>
            <w:t>Click here to enter text.</w:t>
          </w:r>
        </w:p>
      </w:docPartBody>
    </w:docPart>
    <w:docPart>
      <w:docPartPr>
        <w:name w:val="A735DBA6E0AB43EBA007E693EE29E06E"/>
        <w:category>
          <w:name w:val="General"/>
          <w:gallery w:val="placeholder"/>
        </w:category>
        <w:types>
          <w:type w:val="bbPlcHdr"/>
        </w:types>
        <w:behaviors>
          <w:behavior w:val="content"/>
        </w:behaviors>
        <w:guid w:val="{17BF3526-87F2-44B6-87E7-D2109D965BEB}"/>
      </w:docPartPr>
      <w:docPartBody>
        <w:p w:rsidR="00D13446" w:rsidRDefault="00D13446" w:rsidP="00D13446">
          <w:pPr>
            <w:pStyle w:val="A735DBA6E0AB43EBA007E693EE29E06E"/>
          </w:pPr>
          <w:r w:rsidRPr="00AD0587">
            <w:rPr>
              <w:rStyle w:val="PlaceholderText"/>
              <w:rFonts w:ascii="Arial" w:hAnsi="Arial" w:cs="Arial"/>
            </w:rPr>
            <w:t>Choose an item.</w:t>
          </w:r>
        </w:p>
      </w:docPartBody>
    </w:docPart>
    <w:docPart>
      <w:docPartPr>
        <w:name w:val="069A638BDDD64975A6DD478EDEB4EBA7"/>
        <w:category>
          <w:name w:val="General"/>
          <w:gallery w:val="placeholder"/>
        </w:category>
        <w:types>
          <w:type w:val="bbPlcHdr"/>
        </w:types>
        <w:behaviors>
          <w:behavior w:val="content"/>
        </w:behaviors>
        <w:guid w:val="{552E4916-7EA4-4ED5-838B-783DC311BEF3}"/>
      </w:docPartPr>
      <w:docPartBody>
        <w:p w:rsidR="00D13446" w:rsidRDefault="00D13446" w:rsidP="00D13446">
          <w:pPr>
            <w:pStyle w:val="069A638BDDD64975A6DD478EDEB4EBA7"/>
          </w:pPr>
          <w:r w:rsidRPr="00DA4674">
            <w:rPr>
              <w:rStyle w:val="PlaceholderText"/>
              <w:rFonts w:ascii="Arial" w:hAnsi="Arial" w:cs="Arial"/>
            </w:rPr>
            <w:t>Click here to enter text.</w:t>
          </w:r>
        </w:p>
      </w:docPartBody>
    </w:docPart>
    <w:docPart>
      <w:docPartPr>
        <w:name w:val="1C7EF95C4D3C4FB8B8FDC83B9D5D3F03"/>
        <w:category>
          <w:name w:val="General"/>
          <w:gallery w:val="placeholder"/>
        </w:category>
        <w:types>
          <w:type w:val="bbPlcHdr"/>
        </w:types>
        <w:behaviors>
          <w:behavior w:val="content"/>
        </w:behaviors>
        <w:guid w:val="{174604BC-F46F-4EA9-A64F-A8C490679DF7}"/>
      </w:docPartPr>
      <w:docPartBody>
        <w:p w:rsidR="00D13446" w:rsidRDefault="00D13446" w:rsidP="00D13446">
          <w:pPr>
            <w:pStyle w:val="1C7EF95C4D3C4FB8B8FDC83B9D5D3F03"/>
          </w:pPr>
          <w:r w:rsidRPr="00AD0587">
            <w:rPr>
              <w:rStyle w:val="PlaceholderText"/>
              <w:rFonts w:ascii="Arial" w:hAnsi="Arial" w:cs="Arial"/>
            </w:rPr>
            <w:t>Click here to enter text.</w:t>
          </w:r>
        </w:p>
      </w:docPartBody>
    </w:docPart>
    <w:docPart>
      <w:docPartPr>
        <w:name w:val="C83F6BD3DD10494F8E57357063ED6122"/>
        <w:category>
          <w:name w:val="General"/>
          <w:gallery w:val="placeholder"/>
        </w:category>
        <w:types>
          <w:type w:val="bbPlcHdr"/>
        </w:types>
        <w:behaviors>
          <w:behavior w:val="content"/>
        </w:behaviors>
        <w:guid w:val="{B28092D2-9B05-41FD-9D90-948326E532DA}"/>
      </w:docPartPr>
      <w:docPartBody>
        <w:p w:rsidR="00D13446" w:rsidRDefault="00D13446" w:rsidP="00D13446">
          <w:pPr>
            <w:pStyle w:val="C83F6BD3DD10494F8E57357063ED6122"/>
          </w:pPr>
          <w:r w:rsidRPr="00AD0587">
            <w:rPr>
              <w:rStyle w:val="PlaceholderText"/>
              <w:rFonts w:ascii="Arial" w:hAnsi="Arial" w:cs="Arial"/>
            </w:rPr>
            <w:t>Click here to enter text.</w:t>
          </w:r>
        </w:p>
      </w:docPartBody>
    </w:docPart>
    <w:docPart>
      <w:docPartPr>
        <w:name w:val="78B04B7F31F042C1882CDF12928D42DD"/>
        <w:category>
          <w:name w:val="General"/>
          <w:gallery w:val="placeholder"/>
        </w:category>
        <w:types>
          <w:type w:val="bbPlcHdr"/>
        </w:types>
        <w:behaviors>
          <w:behavior w:val="content"/>
        </w:behaviors>
        <w:guid w:val="{395B8444-7A2B-4B86-9C99-730356C95367}"/>
      </w:docPartPr>
      <w:docPartBody>
        <w:p w:rsidR="00D13446" w:rsidRDefault="00D13446" w:rsidP="00D13446">
          <w:pPr>
            <w:pStyle w:val="78B04B7F31F042C1882CDF12928D42DD"/>
          </w:pPr>
          <w:r w:rsidRPr="00E513EF">
            <w:rPr>
              <w:rStyle w:val="PlaceholderText"/>
              <w:rFonts w:ascii="Arial" w:hAnsi="Arial" w:cs="Arial"/>
              <w:szCs w:val="20"/>
            </w:rPr>
            <w:t>Choose an item.</w:t>
          </w:r>
        </w:p>
      </w:docPartBody>
    </w:docPart>
    <w:docPart>
      <w:docPartPr>
        <w:name w:val="15AB4D3399F94564861E759F43577F19"/>
        <w:category>
          <w:name w:val="General"/>
          <w:gallery w:val="placeholder"/>
        </w:category>
        <w:types>
          <w:type w:val="bbPlcHdr"/>
        </w:types>
        <w:behaviors>
          <w:behavior w:val="content"/>
        </w:behaviors>
        <w:guid w:val="{E24B6961-057F-4EA9-BCD5-92E4582E1607}"/>
      </w:docPartPr>
      <w:docPartBody>
        <w:p w:rsidR="00D13446" w:rsidRDefault="00D13446" w:rsidP="00D13446">
          <w:pPr>
            <w:pStyle w:val="15AB4D3399F94564861E759F43577F19"/>
          </w:pPr>
          <w:r w:rsidRPr="00E513EF">
            <w:rPr>
              <w:rStyle w:val="PlaceholderText"/>
              <w:rFonts w:ascii="Arial" w:hAnsi="Arial" w:cs="Arial"/>
              <w:szCs w:val="20"/>
            </w:rPr>
            <w:t>Click here to enter text.</w:t>
          </w:r>
        </w:p>
      </w:docPartBody>
    </w:docPart>
    <w:docPart>
      <w:docPartPr>
        <w:name w:val="CBC1BB19B8E4467295F33B2808BB87F7"/>
        <w:category>
          <w:name w:val="General"/>
          <w:gallery w:val="placeholder"/>
        </w:category>
        <w:types>
          <w:type w:val="bbPlcHdr"/>
        </w:types>
        <w:behaviors>
          <w:behavior w:val="content"/>
        </w:behaviors>
        <w:guid w:val="{F9B3C2A6-7668-4805-A01C-4545B14CC47B}"/>
      </w:docPartPr>
      <w:docPartBody>
        <w:p w:rsidR="00D13446" w:rsidRDefault="00D13446" w:rsidP="00D13446">
          <w:pPr>
            <w:pStyle w:val="CBC1BB19B8E4467295F33B2808BB87F7"/>
          </w:pPr>
          <w:r w:rsidRPr="00E513EF">
            <w:rPr>
              <w:rStyle w:val="PlaceholderText"/>
              <w:rFonts w:ascii="Arial" w:hAnsi="Arial" w:cs="Arial"/>
              <w:szCs w:val="20"/>
            </w:rPr>
            <w:t>Choose an item.</w:t>
          </w:r>
        </w:p>
      </w:docPartBody>
    </w:docPart>
    <w:docPart>
      <w:docPartPr>
        <w:name w:val="9B7D8326BB6243728039B60379005CE2"/>
        <w:category>
          <w:name w:val="General"/>
          <w:gallery w:val="placeholder"/>
        </w:category>
        <w:types>
          <w:type w:val="bbPlcHdr"/>
        </w:types>
        <w:behaviors>
          <w:behavior w:val="content"/>
        </w:behaviors>
        <w:guid w:val="{7389ED22-791F-402B-B780-E7F1D2B76063}"/>
      </w:docPartPr>
      <w:docPartBody>
        <w:p w:rsidR="00D13446" w:rsidRDefault="00D13446" w:rsidP="00D13446">
          <w:pPr>
            <w:pStyle w:val="9B7D8326BB6243728039B60379005CE2"/>
          </w:pPr>
          <w:r w:rsidRPr="00E513EF">
            <w:rPr>
              <w:rStyle w:val="PlaceholderText"/>
              <w:rFonts w:ascii="Arial" w:hAnsi="Arial" w:cs="Arial"/>
              <w:szCs w:val="20"/>
            </w:rPr>
            <w:t>Click here to enter text.</w:t>
          </w:r>
        </w:p>
      </w:docPartBody>
    </w:docPart>
    <w:docPart>
      <w:docPartPr>
        <w:name w:val="EC96269E3341494881B88506359DF869"/>
        <w:category>
          <w:name w:val="General"/>
          <w:gallery w:val="placeholder"/>
        </w:category>
        <w:types>
          <w:type w:val="bbPlcHdr"/>
        </w:types>
        <w:behaviors>
          <w:behavior w:val="content"/>
        </w:behaviors>
        <w:guid w:val="{A07036B7-379F-4540-9C27-CB73728186E2}"/>
      </w:docPartPr>
      <w:docPartBody>
        <w:p w:rsidR="00D13446" w:rsidRDefault="00D13446" w:rsidP="00D13446">
          <w:pPr>
            <w:pStyle w:val="EC96269E3341494881B88506359DF869"/>
          </w:pPr>
          <w:r w:rsidRPr="00AD0587">
            <w:rPr>
              <w:rStyle w:val="PlaceholderText"/>
              <w:rFonts w:ascii="Arial" w:hAnsi="Arial" w:cs="Arial"/>
            </w:rPr>
            <w:t>Click here to enter text.</w:t>
          </w:r>
        </w:p>
      </w:docPartBody>
    </w:docPart>
    <w:docPart>
      <w:docPartPr>
        <w:name w:val="FE1F87F3C1D842589A4E7412DE8E2981"/>
        <w:category>
          <w:name w:val="General"/>
          <w:gallery w:val="placeholder"/>
        </w:category>
        <w:types>
          <w:type w:val="bbPlcHdr"/>
        </w:types>
        <w:behaviors>
          <w:behavior w:val="content"/>
        </w:behaviors>
        <w:guid w:val="{3CE5E8E1-DD3A-4BC0-AF4F-202CD6119BF4}"/>
      </w:docPartPr>
      <w:docPartBody>
        <w:p w:rsidR="00D13446" w:rsidRDefault="00D13446" w:rsidP="00D13446">
          <w:pPr>
            <w:pStyle w:val="FE1F87F3C1D842589A4E7412DE8E2981"/>
          </w:pPr>
          <w:r w:rsidRPr="00AD0587">
            <w:rPr>
              <w:rStyle w:val="PlaceholderText"/>
              <w:rFonts w:ascii="Arial" w:hAnsi="Arial" w:cs="Arial"/>
            </w:rPr>
            <w:t>Click here to enter text.</w:t>
          </w:r>
        </w:p>
      </w:docPartBody>
    </w:docPart>
    <w:docPart>
      <w:docPartPr>
        <w:name w:val="656E874C88894E35941078B8D9C288F9"/>
        <w:category>
          <w:name w:val="General"/>
          <w:gallery w:val="placeholder"/>
        </w:category>
        <w:types>
          <w:type w:val="bbPlcHdr"/>
        </w:types>
        <w:behaviors>
          <w:behavior w:val="content"/>
        </w:behaviors>
        <w:guid w:val="{7479DF82-5B35-4C6A-A082-EE8A09391A3A}"/>
      </w:docPartPr>
      <w:docPartBody>
        <w:p w:rsidR="00D13446" w:rsidRDefault="00D13446" w:rsidP="00D13446">
          <w:pPr>
            <w:pStyle w:val="656E874C88894E35941078B8D9C288F9"/>
          </w:pPr>
          <w:r w:rsidRPr="00AD0587">
            <w:rPr>
              <w:rStyle w:val="PlaceholderText"/>
              <w:rFonts w:ascii="Arial" w:hAnsi="Arial" w:cs="Arial"/>
            </w:rPr>
            <w:t>Click here to enter text.</w:t>
          </w:r>
        </w:p>
      </w:docPartBody>
    </w:docPart>
    <w:docPart>
      <w:docPartPr>
        <w:name w:val="C1E53868D27943DEA4384EEA0EE6E9F5"/>
        <w:category>
          <w:name w:val="General"/>
          <w:gallery w:val="placeholder"/>
        </w:category>
        <w:types>
          <w:type w:val="bbPlcHdr"/>
        </w:types>
        <w:behaviors>
          <w:behavior w:val="content"/>
        </w:behaviors>
        <w:guid w:val="{2598D784-30AF-4816-B96B-72032C491035}"/>
      </w:docPartPr>
      <w:docPartBody>
        <w:p w:rsidR="00D13446" w:rsidRDefault="00D13446" w:rsidP="00D13446">
          <w:pPr>
            <w:pStyle w:val="C1E53868D27943DEA4384EEA0EE6E9F5"/>
          </w:pPr>
          <w:r w:rsidRPr="00AD0587">
            <w:rPr>
              <w:rStyle w:val="PlaceholderText"/>
              <w:rFonts w:ascii="Arial" w:hAnsi="Arial" w:cs="Arial"/>
            </w:rPr>
            <w:t>Click here to enter text.</w:t>
          </w:r>
        </w:p>
      </w:docPartBody>
    </w:docPart>
    <w:docPart>
      <w:docPartPr>
        <w:name w:val="88A5AEDA91044EB8B3C36B57C4158780"/>
        <w:category>
          <w:name w:val="General"/>
          <w:gallery w:val="placeholder"/>
        </w:category>
        <w:types>
          <w:type w:val="bbPlcHdr"/>
        </w:types>
        <w:behaviors>
          <w:behavior w:val="content"/>
        </w:behaviors>
        <w:guid w:val="{7446FB0A-7C2B-4BB7-AF2C-6FD57FAF8A6A}"/>
      </w:docPartPr>
      <w:docPartBody>
        <w:p w:rsidR="00D13446" w:rsidRDefault="00D13446" w:rsidP="00D13446">
          <w:pPr>
            <w:pStyle w:val="88A5AEDA91044EB8B3C36B57C4158780"/>
          </w:pPr>
          <w:r w:rsidRPr="00AD0587">
            <w:rPr>
              <w:rStyle w:val="PlaceholderText"/>
              <w:rFonts w:ascii="Arial" w:hAnsi="Arial" w:cs="Arial"/>
            </w:rPr>
            <w:t>Click here to enter text.</w:t>
          </w:r>
        </w:p>
      </w:docPartBody>
    </w:docPart>
    <w:docPart>
      <w:docPartPr>
        <w:name w:val="7BE02E89AA1543B7B6C9A0239AAF34FB"/>
        <w:category>
          <w:name w:val="General"/>
          <w:gallery w:val="placeholder"/>
        </w:category>
        <w:types>
          <w:type w:val="bbPlcHdr"/>
        </w:types>
        <w:behaviors>
          <w:behavior w:val="content"/>
        </w:behaviors>
        <w:guid w:val="{F41368D3-35A4-409A-BB7E-AC5F9AA6EDCC}"/>
      </w:docPartPr>
      <w:docPartBody>
        <w:p w:rsidR="00D13446" w:rsidRDefault="00D13446" w:rsidP="00D13446">
          <w:pPr>
            <w:pStyle w:val="7BE02E89AA1543B7B6C9A0239AAF34FB"/>
          </w:pPr>
          <w:r w:rsidRPr="00AD0587">
            <w:rPr>
              <w:rStyle w:val="PlaceholderText"/>
              <w:rFonts w:ascii="Arial" w:hAnsi="Arial" w:cs="Arial"/>
            </w:rPr>
            <w:t>Click here to enter text.</w:t>
          </w:r>
        </w:p>
      </w:docPartBody>
    </w:docPart>
    <w:docPart>
      <w:docPartPr>
        <w:name w:val="C84EB8D0F7D9447B9DD1299700E5D900"/>
        <w:category>
          <w:name w:val="General"/>
          <w:gallery w:val="placeholder"/>
        </w:category>
        <w:types>
          <w:type w:val="bbPlcHdr"/>
        </w:types>
        <w:behaviors>
          <w:behavior w:val="content"/>
        </w:behaviors>
        <w:guid w:val="{2763D889-CBEE-4AB9-8EF8-F2F6F19E4367}"/>
      </w:docPartPr>
      <w:docPartBody>
        <w:p w:rsidR="00D13446" w:rsidRDefault="00D13446" w:rsidP="00D13446">
          <w:pPr>
            <w:pStyle w:val="C84EB8D0F7D9447B9DD1299700E5D900"/>
          </w:pPr>
          <w:r w:rsidRPr="00AD0587">
            <w:rPr>
              <w:rStyle w:val="PlaceholderText"/>
              <w:rFonts w:ascii="Arial" w:hAnsi="Arial" w:cs="Arial"/>
            </w:rPr>
            <w:t>Click here to enter text.</w:t>
          </w:r>
        </w:p>
      </w:docPartBody>
    </w:docPart>
    <w:docPart>
      <w:docPartPr>
        <w:name w:val="C3D3E5011F504B19907CF09D98BD241B"/>
        <w:category>
          <w:name w:val="General"/>
          <w:gallery w:val="placeholder"/>
        </w:category>
        <w:types>
          <w:type w:val="bbPlcHdr"/>
        </w:types>
        <w:behaviors>
          <w:behavior w:val="content"/>
        </w:behaviors>
        <w:guid w:val="{506DBE49-CA97-4042-8DC7-F5DD1AD756C2}"/>
      </w:docPartPr>
      <w:docPartBody>
        <w:p w:rsidR="00D13446" w:rsidRDefault="00D13446" w:rsidP="00D13446">
          <w:pPr>
            <w:pStyle w:val="C3D3E5011F504B19907CF09D98BD241B"/>
          </w:pPr>
          <w:r w:rsidRPr="00AD0587">
            <w:rPr>
              <w:rStyle w:val="PlaceholderText"/>
              <w:rFonts w:ascii="Arial" w:hAnsi="Arial" w:cs="Arial"/>
            </w:rPr>
            <w:t>Click here to enter text.</w:t>
          </w:r>
        </w:p>
      </w:docPartBody>
    </w:docPart>
    <w:docPart>
      <w:docPartPr>
        <w:name w:val="8918EA049984464CAB9A7152F9156500"/>
        <w:category>
          <w:name w:val="General"/>
          <w:gallery w:val="placeholder"/>
        </w:category>
        <w:types>
          <w:type w:val="bbPlcHdr"/>
        </w:types>
        <w:behaviors>
          <w:behavior w:val="content"/>
        </w:behaviors>
        <w:guid w:val="{6936E56C-6EFE-4164-ADD6-1525FA71A2E4}"/>
      </w:docPartPr>
      <w:docPartBody>
        <w:p w:rsidR="00D13446" w:rsidRDefault="00D13446" w:rsidP="00D13446">
          <w:pPr>
            <w:pStyle w:val="8918EA049984464CAB9A7152F9156500"/>
          </w:pPr>
          <w:r w:rsidRPr="00AD0587">
            <w:rPr>
              <w:rStyle w:val="PlaceholderText"/>
              <w:rFonts w:ascii="Arial" w:hAnsi="Arial" w:cs="Arial"/>
            </w:rPr>
            <w:t>Click here to enter text.</w:t>
          </w:r>
        </w:p>
      </w:docPartBody>
    </w:docPart>
    <w:docPart>
      <w:docPartPr>
        <w:name w:val="572384DE9BC647BB9683553C26BE93A6"/>
        <w:category>
          <w:name w:val="General"/>
          <w:gallery w:val="placeholder"/>
        </w:category>
        <w:types>
          <w:type w:val="bbPlcHdr"/>
        </w:types>
        <w:behaviors>
          <w:behavior w:val="content"/>
        </w:behaviors>
        <w:guid w:val="{97290864-8361-4BC4-AC4E-BBF04AFBF054}"/>
      </w:docPartPr>
      <w:docPartBody>
        <w:p w:rsidR="00D13446" w:rsidRDefault="00D13446" w:rsidP="00D13446">
          <w:pPr>
            <w:pStyle w:val="572384DE9BC647BB9683553C26BE93A6"/>
          </w:pPr>
          <w:r w:rsidRPr="00AD0587">
            <w:rPr>
              <w:rStyle w:val="PlaceholderText"/>
              <w:rFonts w:ascii="Arial" w:hAnsi="Arial" w:cs="Arial"/>
            </w:rPr>
            <w:t>Click here to enter text.</w:t>
          </w:r>
        </w:p>
      </w:docPartBody>
    </w:docPart>
    <w:docPart>
      <w:docPartPr>
        <w:name w:val="00192BC5C6B3458F8D2E56D763B4032E"/>
        <w:category>
          <w:name w:val="General"/>
          <w:gallery w:val="placeholder"/>
        </w:category>
        <w:types>
          <w:type w:val="bbPlcHdr"/>
        </w:types>
        <w:behaviors>
          <w:behavior w:val="content"/>
        </w:behaviors>
        <w:guid w:val="{05414C19-65A2-41A4-B827-6C0E46DF8168}"/>
      </w:docPartPr>
      <w:docPartBody>
        <w:p w:rsidR="00D13446" w:rsidRDefault="00D13446" w:rsidP="00D13446">
          <w:pPr>
            <w:pStyle w:val="00192BC5C6B3458F8D2E56D763B4032E"/>
          </w:pPr>
          <w:r w:rsidRPr="00AD0587">
            <w:rPr>
              <w:rStyle w:val="PlaceholderText"/>
              <w:rFonts w:ascii="Arial" w:hAnsi="Arial" w:cs="Arial"/>
            </w:rPr>
            <w:t>Click here to enter text.</w:t>
          </w:r>
        </w:p>
      </w:docPartBody>
    </w:docPart>
    <w:docPart>
      <w:docPartPr>
        <w:name w:val="0F7834DFD8744278B6363E7096F072E3"/>
        <w:category>
          <w:name w:val="General"/>
          <w:gallery w:val="placeholder"/>
        </w:category>
        <w:types>
          <w:type w:val="bbPlcHdr"/>
        </w:types>
        <w:behaviors>
          <w:behavior w:val="content"/>
        </w:behaviors>
        <w:guid w:val="{F394C5FF-2FB4-4B69-B0E7-AA478660895C}"/>
      </w:docPartPr>
      <w:docPartBody>
        <w:p w:rsidR="00D13446" w:rsidRDefault="00D13446" w:rsidP="00D13446">
          <w:pPr>
            <w:pStyle w:val="0F7834DFD8744278B6363E7096F072E3"/>
          </w:pPr>
          <w:r w:rsidRPr="00AD0587">
            <w:rPr>
              <w:rStyle w:val="PlaceholderText"/>
              <w:rFonts w:ascii="Arial" w:hAnsi="Arial" w:cs="Arial"/>
            </w:rPr>
            <w:t>Click here to enter text.</w:t>
          </w:r>
        </w:p>
      </w:docPartBody>
    </w:docPart>
    <w:docPart>
      <w:docPartPr>
        <w:name w:val="7A1A5C5CC5F74112B8768021A0507F63"/>
        <w:category>
          <w:name w:val="General"/>
          <w:gallery w:val="placeholder"/>
        </w:category>
        <w:types>
          <w:type w:val="bbPlcHdr"/>
        </w:types>
        <w:behaviors>
          <w:behavior w:val="content"/>
        </w:behaviors>
        <w:guid w:val="{E970AE5A-D73E-4730-AA2E-7BE0A4CBF798}"/>
      </w:docPartPr>
      <w:docPartBody>
        <w:p w:rsidR="00D13446" w:rsidRDefault="00D13446" w:rsidP="00D13446">
          <w:pPr>
            <w:pStyle w:val="7A1A5C5CC5F74112B8768021A0507F63"/>
          </w:pPr>
          <w:r w:rsidRPr="00AD0587">
            <w:rPr>
              <w:rStyle w:val="PlaceholderText"/>
              <w:rFonts w:ascii="Arial" w:hAnsi="Arial" w:cs="Arial"/>
            </w:rPr>
            <w:t>Click here to enter text.</w:t>
          </w:r>
        </w:p>
      </w:docPartBody>
    </w:docPart>
    <w:docPart>
      <w:docPartPr>
        <w:name w:val="6C7631F65834407F9FAF25D2A6173F48"/>
        <w:category>
          <w:name w:val="General"/>
          <w:gallery w:val="placeholder"/>
        </w:category>
        <w:types>
          <w:type w:val="bbPlcHdr"/>
        </w:types>
        <w:behaviors>
          <w:behavior w:val="content"/>
        </w:behaviors>
        <w:guid w:val="{9584E66D-725D-4349-81A0-0C9304CC0852}"/>
      </w:docPartPr>
      <w:docPartBody>
        <w:p w:rsidR="00D13446" w:rsidRDefault="00D13446" w:rsidP="00D13446">
          <w:pPr>
            <w:pStyle w:val="6C7631F65834407F9FAF25D2A6173F48"/>
          </w:pPr>
          <w:r w:rsidRPr="00AD0587">
            <w:rPr>
              <w:rStyle w:val="PlaceholderText"/>
              <w:rFonts w:ascii="Arial" w:hAnsi="Arial" w:cs="Arial"/>
            </w:rPr>
            <w:t>Click here to enter text.</w:t>
          </w:r>
        </w:p>
      </w:docPartBody>
    </w:docPart>
    <w:docPart>
      <w:docPartPr>
        <w:name w:val="C2CFE3C987B74B56B1F43E812BCFFCD9"/>
        <w:category>
          <w:name w:val="General"/>
          <w:gallery w:val="placeholder"/>
        </w:category>
        <w:types>
          <w:type w:val="bbPlcHdr"/>
        </w:types>
        <w:behaviors>
          <w:behavior w:val="content"/>
        </w:behaviors>
        <w:guid w:val="{64EC4E8C-94FD-4EC4-98C3-996E545D520B}"/>
      </w:docPartPr>
      <w:docPartBody>
        <w:p w:rsidR="00D13446" w:rsidRDefault="00D13446" w:rsidP="00D13446">
          <w:pPr>
            <w:pStyle w:val="C2CFE3C987B74B56B1F43E812BCFFCD9"/>
          </w:pPr>
          <w:r w:rsidRPr="00AD0587">
            <w:rPr>
              <w:rStyle w:val="PlaceholderText"/>
              <w:rFonts w:ascii="Arial" w:hAnsi="Arial" w:cs="Arial"/>
            </w:rPr>
            <w:t>Click here to enter text.</w:t>
          </w:r>
        </w:p>
      </w:docPartBody>
    </w:docPart>
    <w:docPart>
      <w:docPartPr>
        <w:name w:val="034C8E415A464DFE97C8258028A86925"/>
        <w:category>
          <w:name w:val="General"/>
          <w:gallery w:val="placeholder"/>
        </w:category>
        <w:types>
          <w:type w:val="bbPlcHdr"/>
        </w:types>
        <w:behaviors>
          <w:behavior w:val="content"/>
        </w:behaviors>
        <w:guid w:val="{6351DA70-832A-4F5B-8461-5673625C36E0}"/>
      </w:docPartPr>
      <w:docPartBody>
        <w:p w:rsidR="00D13446" w:rsidRDefault="00D13446" w:rsidP="00D13446">
          <w:pPr>
            <w:pStyle w:val="034C8E415A464DFE97C8258028A86925"/>
          </w:pPr>
          <w:r w:rsidRPr="00AD0587">
            <w:rPr>
              <w:rStyle w:val="PlaceholderText"/>
              <w:rFonts w:ascii="Arial" w:hAnsi="Arial" w:cs="Arial"/>
            </w:rPr>
            <w:t>Click here to enter text.</w:t>
          </w:r>
        </w:p>
      </w:docPartBody>
    </w:docPart>
    <w:docPart>
      <w:docPartPr>
        <w:name w:val="29C57F8AF36E4FC88A90C8C6BA6945F6"/>
        <w:category>
          <w:name w:val="General"/>
          <w:gallery w:val="placeholder"/>
        </w:category>
        <w:types>
          <w:type w:val="bbPlcHdr"/>
        </w:types>
        <w:behaviors>
          <w:behavior w:val="content"/>
        </w:behaviors>
        <w:guid w:val="{6BCA2FF4-9E0E-4F92-8856-7A57BE93F76F}"/>
      </w:docPartPr>
      <w:docPartBody>
        <w:p w:rsidR="00D13446" w:rsidRDefault="00D13446" w:rsidP="00D13446">
          <w:pPr>
            <w:pStyle w:val="29C57F8AF36E4FC88A90C8C6BA6945F6"/>
          </w:pPr>
          <w:r w:rsidRPr="00AD0587">
            <w:rPr>
              <w:rStyle w:val="PlaceholderText"/>
              <w:rFonts w:ascii="Arial" w:hAnsi="Arial" w:cs="Arial"/>
            </w:rPr>
            <w:t>Click here to enter text.</w:t>
          </w:r>
        </w:p>
      </w:docPartBody>
    </w:docPart>
    <w:docPart>
      <w:docPartPr>
        <w:name w:val="C1B8AB9A64BC441E893FC648DE63DE8C"/>
        <w:category>
          <w:name w:val="General"/>
          <w:gallery w:val="placeholder"/>
        </w:category>
        <w:types>
          <w:type w:val="bbPlcHdr"/>
        </w:types>
        <w:behaviors>
          <w:behavior w:val="content"/>
        </w:behaviors>
        <w:guid w:val="{2764A7A5-F85F-4A72-986D-FE800C8F2A9B}"/>
      </w:docPartPr>
      <w:docPartBody>
        <w:p w:rsidR="00D13446" w:rsidRDefault="00D13446" w:rsidP="00D13446">
          <w:pPr>
            <w:pStyle w:val="C1B8AB9A64BC441E893FC648DE63DE8C"/>
          </w:pPr>
          <w:r w:rsidRPr="00AD0587">
            <w:rPr>
              <w:rStyle w:val="PlaceholderText"/>
              <w:rFonts w:ascii="Arial" w:hAnsi="Arial" w:cs="Arial"/>
            </w:rPr>
            <w:t>Click here to enter text.</w:t>
          </w:r>
        </w:p>
      </w:docPartBody>
    </w:docPart>
    <w:docPart>
      <w:docPartPr>
        <w:name w:val="C3CCD1506831484AB891C4C2500DB1B1"/>
        <w:category>
          <w:name w:val="General"/>
          <w:gallery w:val="placeholder"/>
        </w:category>
        <w:types>
          <w:type w:val="bbPlcHdr"/>
        </w:types>
        <w:behaviors>
          <w:behavior w:val="content"/>
        </w:behaviors>
        <w:guid w:val="{3F150B86-71D6-4262-9312-6AB59FA272DB}"/>
      </w:docPartPr>
      <w:docPartBody>
        <w:p w:rsidR="00D13446" w:rsidRDefault="00D13446" w:rsidP="00D13446">
          <w:pPr>
            <w:pStyle w:val="C3CCD1506831484AB891C4C2500DB1B1"/>
          </w:pPr>
          <w:r w:rsidRPr="00AD0587">
            <w:rPr>
              <w:rStyle w:val="PlaceholderText"/>
              <w:rFonts w:ascii="Arial" w:hAnsi="Arial" w:cs="Arial"/>
            </w:rPr>
            <w:t>Click here to enter text.</w:t>
          </w:r>
        </w:p>
      </w:docPartBody>
    </w:docPart>
    <w:docPart>
      <w:docPartPr>
        <w:name w:val="D9837B3946C64ACC950E93851AF6BFC6"/>
        <w:category>
          <w:name w:val="General"/>
          <w:gallery w:val="placeholder"/>
        </w:category>
        <w:types>
          <w:type w:val="bbPlcHdr"/>
        </w:types>
        <w:behaviors>
          <w:behavior w:val="content"/>
        </w:behaviors>
        <w:guid w:val="{467A7B3B-63D3-4BA5-A449-54FD9BED71C9}"/>
      </w:docPartPr>
      <w:docPartBody>
        <w:p w:rsidR="00D13446" w:rsidRDefault="00D13446" w:rsidP="00D13446">
          <w:pPr>
            <w:pStyle w:val="D9837B3946C64ACC950E93851AF6BFC6"/>
          </w:pPr>
          <w:r w:rsidRPr="00AD0587">
            <w:rPr>
              <w:rStyle w:val="PlaceholderText"/>
              <w:rFonts w:ascii="Arial" w:hAnsi="Arial" w:cs="Arial"/>
            </w:rPr>
            <w:t>Click here to enter text.</w:t>
          </w:r>
        </w:p>
      </w:docPartBody>
    </w:docPart>
    <w:docPart>
      <w:docPartPr>
        <w:name w:val="7703BB8CF8C2432C84CC493B8CF022A8"/>
        <w:category>
          <w:name w:val="General"/>
          <w:gallery w:val="placeholder"/>
        </w:category>
        <w:types>
          <w:type w:val="bbPlcHdr"/>
        </w:types>
        <w:behaviors>
          <w:behavior w:val="content"/>
        </w:behaviors>
        <w:guid w:val="{227F99CD-CF9F-42E7-9E91-F684F98B46B0}"/>
      </w:docPartPr>
      <w:docPartBody>
        <w:p w:rsidR="00D13446" w:rsidRDefault="00D13446" w:rsidP="00D13446">
          <w:pPr>
            <w:pStyle w:val="7703BB8CF8C2432C84CC493B8CF022A8"/>
          </w:pPr>
          <w:r w:rsidRPr="00AD0587">
            <w:rPr>
              <w:rStyle w:val="PlaceholderText"/>
              <w:rFonts w:ascii="Arial" w:hAnsi="Arial" w:cs="Arial"/>
            </w:rPr>
            <w:t>Click here to enter text.</w:t>
          </w:r>
        </w:p>
      </w:docPartBody>
    </w:docPart>
    <w:docPart>
      <w:docPartPr>
        <w:name w:val="835B7DD5783D48A8BFED458CD6F43C5D"/>
        <w:category>
          <w:name w:val="General"/>
          <w:gallery w:val="placeholder"/>
        </w:category>
        <w:types>
          <w:type w:val="bbPlcHdr"/>
        </w:types>
        <w:behaviors>
          <w:behavior w:val="content"/>
        </w:behaviors>
        <w:guid w:val="{A9412AAD-6AD2-490E-AF92-3ECBCBB67C2F}"/>
      </w:docPartPr>
      <w:docPartBody>
        <w:p w:rsidR="00D13446" w:rsidRDefault="00D13446" w:rsidP="00D13446">
          <w:pPr>
            <w:pStyle w:val="835B7DD5783D48A8BFED458CD6F43C5D"/>
          </w:pPr>
          <w:r w:rsidRPr="00AD0587">
            <w:rPr>
              <w:rStyle w:val="PlaceholderText"/>
              <w:rFonts w:ascii="Arial" w:hAnsi="Arial" w:cs="Arial"/>
            </w:rPr>
            <w:t>Click here to enter text.</w:t>
          </w:r>
        </w:p>
      </w:docPartBody>
    </w:docPart>
    <w:docPart>
      <w:docPartPr>
        <w:name w:val="00B39B66BCD4413CBADB491C2361BA98"/>
        <w:category>
          <w:name w:val="General"/>
          <w:gallery w:val="placeholder"/>
        </w:category>
        <w:types>
          <w:type w:val="bbPlcHdr"/>
        </w:types>
        <w:behaviors>
          <w:behavior w:val="content"/>
        </w:behaviors>
        <w:guid w:val="{B9653A55-082A-4560-9052-AF613139CF29}"/>
      </w:docPartPr>
      <w:docPartBody>
        <w:p w:rsidR="00D13446" w:rsidRDefault="00D13446" w:rsidP="00D13446">
          <w:pPr>
            <w:pStyle w:val="00B39B66BCD4413CBADB491C2361BA98"/>
          </w:pPr>
          <w:r w:rsidRPr="00AD0587">
            <w:rPr>
              <w:rStyle w:val="PlaceholderText"/>
              <w:rFonts w:ascii="Arial" w:hAnsi="Arial" w:cs="Arial"/>
            </w:rPr>
            <w:t>Click here to enter text.</w:t>
          </w:r>
        </w:p>
      </w:docPartBody>
    </w:docPart>
    <w:docPart>
      <w:docPartPr>
        <w:name w:val="5FF8AC420FD142ABB5DFF596DAF639BC"/>
        <w:category>
          <w:name w:val="General"/>
          <w:gallery w:val="placeholder"/>
        </w:category>
        <w:types>
          <w:type w:val="bbPlcHdr"/>
        </w:types>
        <w:behaviors>
          <w:behavior w:val="content"/>
        </w:behaviors>
        <w:guid w:val="{AA1A6B22-AF9D-422B-82B9-040AA5C94B4F}"/>
      </w:docPartPr>
      <w:docPartBody>
        <w:p w:rsidR="00D13446" w:rsidRDefault="00D13446" w:rsidP="00D13446">
          <w:pPr>
            <w:pStyle w:val="5FF8AC420FD142ABB5DFF596DAF639BC"/>
          </w:pPr>
          <w:r w:rsidRPr="00AD0587">
            <w:rPr>
              <w:rStyle w:val="PlaceholderText"/>
              <w:rFonts w:ascii="Arial" w:hAnsi="Arial" w:cs="Arial"/>
            </w:rPr>
            <w:t>Click here to enter text.</w:t>
          </w:r>
        </w:p>
      </w:docPartBody>
    </w:docPart>
    <w:docPart>
      <w:docPartPr>
        <w:name w:val="C92B6268C3B84FB1811A5986A66C4391"/>
        <w:category>
          <w:name w:val="General"/>
          <w:gallery w:val="placeholder"/>
        </w:category>
        <w:types>
          <w:type w:val="bbPlcHdr"/>
        </w:types>
        <w:behaviors>
          <w:behavior w:val="content"/>
        </w:behaviors>
        <w:guid w:val="{8B641B3E-69D0-4730-B197-BB33E4682E3C}"/>
      </w:docPartPr>
      <w:docPartBody>
        <w:p w:rsidR="00D13446" w:rsidRDefault="00D13446" w:rsidP="00D13446">
          <w:pPr>
            <w:pStyle w:val="C92B6268C3B84FB1811A5986A66C4391"/>
          </w:pPr>
          <w:r w:rsidRPr="00AD0587">
            <w:rPr>
              <w:rStyle w:val="PlaceholderText"/>
              <w:rFonts w:ascii="Arial" w:hAnsi="Arial" w:cs="Arial"/>
            </w:rPr>
            <w:t>Click here to enter text.</w:t>
          </w:r>
        </w:p>
      </w:docPartBody>
    </w:docPart>
    <w:docPart>
      <w:docPartPr>
        <w:name w:val="0D37C6ED1CE04595A2B2F5E53C0F7D85"/>
        <w:category>
          <w:name w:val="General"/>
          <w:gallery w:val="placeholder"/>
        </w:category>
        <w:types>
          <w:type w:val="bbPlcHdr"/>
        </w:types>
        <w:behaviors>
          <w:behavior w:val="content"/>
        </w:behaviors>
        <w:guid w:val="{1980055D-0039-4774-ABF4-D35796E0AC50}"/>
      </w:docPartPr>
      <w:docPartBody>
        <w:p w:rsidR="00D13446" w:rsidRDefault="00D13446" w:rsidP="00D13446">
          <w:pPr>
            <w:pStyle w:val="0D37C6ED1CE04595A2B2F5E53C0F7D85"/>
          </w:pPr>
          <w:r w:rsidRPr="00AD0587">
            <w:rPr>
              <w:rStyle w:val="PlaceholderText"/>
              <w:rFonts w:ascii="Arial" w:hAnsi="Arial" w:cs="Arial"/>
            </w:rPr>
            <w:t>Click here to enter text.</w:t>
          </w:r>
        </w:p>
      </w:docPartBody>
    </w:docPart>
    <w:docPart>
      <w:docPartPr>
        <w:name w:val="C48B929C87FB4DFD96B33669CD1BFF29"/>
        <w:category>
          <w:name w:val="General"/>
          <w:gallery w:val="placeholder"/>
        </w:category>
        <w:types>
          <w:type w:val="bbPlcHdr"/>
        </w:types>
        <w:behaviors>
          <w:behavior w:val="content"/>
        </w:behaviors>
        <w:guid w:val="{2D8BEBE9-B77F-4F42-8AA7-25869B8D8A6F}"/>
      </w:docPartPr>
      <w:docPartBody>
        <w:p w:rsidR="00D13446" w:rsidRDefault="00D13446" w:rsidP="00D13446">
          <w:pPr>
            <w:pStyle w:val="C48B929C87FB4DFD96B33669CD1BFF29"/>
          </w:pPr>
          <w:r w:rsidRPr="00AD0587">
            <w:rPr>
              <w:rStyle w:val="PlaceholderText"/>
              <w:rFonts w:ascii="Arial" w:hAnsi="Arial" w:cs="Arial"/>
            </w:rPr>
            <w:t>Click here to enter text.</w:t>
          </w:r>
        </w:p>
      </w:docPartBody>
    </w:docPart>
    <w:docPart>
      <w:docPartPr>
        <w:name w:val="E840F0DE9AB14C9D9A5CCAE248277FF5"/>
        <w:category>
          <w:name w:val="General"/>
          <w:gallery w:val="placeholder"/>
        </w:category>
        <w:types>
          <w:type w:val="bbPlcHdr"/>
        </w:types>
        <w:behaviors>
          <w:behavior w:val="content"/>
        </w:behaviors>
        <w:guid w:val="{F64CDC65-8DC8-4778-BCB9-8617603647F0}"/>
      </w:docPartPr>
      <w:docPartBody>
        <w:p w:rsidR="00D13446" w:rsidRDefault="00D13446" w:rsidP="00D13446">
          <w:pPr>
            <w:pStyle w:val="E840F0DE9AB14C9D9A5CCAE248277FF5"/>
          </w:pPr>
          <w:r w:rsidRPr="00AD0587">
            <w:rPr>
              <w:rStyle w:val="PlaceholderText"/>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OT">
    <w:altName w:val="Arial"/>
    <w:panose1 w:val="00000000000000000000"/>
    <w:charset w:val="00"/>
    <w:family w:val="swiss"/>
    <w:notTrueType/>
    <w:pitch w:val="variable"/>
    <w:sig w:usb0="00000003" w:usb1="4000207B" w:usb2="00000008"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46"/>
    <w:rsid w:val="002D32B1"/>
    <w:rsid w:val="00A4351C"/>
    <w:rsid w:val="00D13446"/>
    <w:rsid w:val="00E04A8B"/>
    <w:rsid w:val="00FB7F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446"/>
    <w:rPr>
      <w:color w:val="808080"/>
    </w:rPr>
  </w:style>
  <w:style w:type="paragraph" w:customStyle="1" w:styleId="1332F1A790B24C55AB4E09CAF47ED986">
    <w:name w:val="1332F1A790B24C55AB4E09CAF47ED986"/>
    <w:rsid w:val="00D13446"/>
  </w:style>
  <w:style w:type="paragraph" w:customStyle="1" w:styleId="89703BB529C64B53B64228D33AE37662">
    <w:name w:val="89703BB529C64B53B64228D33AE37662"/>
    <w:rsid w:val="00D13446"/>
  </w:style>
  <w:style w:type="paragraph" w:customStyle="1" w:styleId="21B7EBED73864ABBB1010CCD6881A43B">
    <w:name w:val="21B7EBED73864ABBB1010CCD6881A43B"/>
    <w:rsid w:val="00D13446"/>
  </w:style>
  <w:style w:type="paragraph" w:customStyle="1" w:styleId="E97132CFCF71491CAADF554494B59C59">
    <w:name w:val="E97132CFCF71491CAADF554494B59C59"/>
    <w:rsid w:val="00D13446"/>
  </w:style>
  <w:style w:type="paragraph" w:customStyle="1" w:styleId="9D5FA7565A3E4C7FB1079286DF692F27">
    <w:name w:val="9D5FA7565A3E4C7FB1079286DF692F27"/>
    <w:rsid w:val="00D13446"/>
  </w:style>
  <w:style w:type="paragraph" w:customStyle="1" w:styleId="A735DBA6E0AB43EBA007E693EE29E06E">
    <w:name w:val="A735DBA6E0AB43EBA007E693EE29E06E"/>
    <w:rsid w:val="00D13446"/>
  </w:style>
  <w:style w:type="paragraph" w:customStyle="1" w:styleId="069A638BDDD64975A6DD478EDEB4EBA7">
    <w:name w:val="069A638BDDD64975A6DD478EDEB4EBA7"/>
    <w:rsid w:val="00D13446"/>
  </w:style>
  <w:style w:type="paragraph" w:customStyle="1" w:styleId="1C7EF95C4D3C4FB8B8FDC83B9D5D3F03">
    <w:name w:val="1C7EF95C4D3C4FB8B8FDC83B9D5D3F03"/>
    <w:rsid w:val="00D13446"/>
  </w:style>
  <w:style w:type="paragraph" w:customStyle="1" w:styleId="C83F6BD3DD10494F8E57357063ED6122">
    <w:name w:val="C83F6BD3DD10494F8E57357063ED6122"/>
    <w:rsid w:val="00D13446"/>
  </w:style>
  <w:style w:type="paragraph" w:customStyle="1" w:styleId="78B04B7F31F042C1882CDF12928D42DD">
    <w:name w:val="78B04B7F31F042C1882CDF12928D42DD"/>
    <w:rsid w:val="00D13446"/>
  </w:style>
  <w:style w:type="paragraph" w:customStyle="1" w:styleId="15AB4D3399F94564861E759F43577F19">
    <w:name w:val="15AB4D3399F94564861E759F43577F19"/>
    <w:rsid w:val="00D13446"/>
  </w:style>
  <w:style w:type="paragraph" w:customStyle="1" w:styleId="CBC1BB19B8E4467295F33B2808BB87F7">
    <w:name w:val="CBC1BB19B8E4467295F33B2808BB87F7"/>
    <w:rsid w:val="00D13446"/>
  </w:style>
  <w:style w:type="paragraph" w:customStyle="1" w:styleId="9B7D8326BB6243728039B60379005CE2">
    <w:name w:val="9B7D8326BB6243728039B60379005CE2"/>
    <w:rsid w:val="00D13446"/>
  </w:style>
  <w:style w:type="paragraph" w:customStyle="1" w:styleId="EC96269E3341494881B88506359DF869">
    <w:name w:val="EC96269E3341494881B88506359DF869"/>
    <w:rsid w:val="00D13446"/>
  </w:style>
  <w:style w:type="paragraph" w:customStyle="1" w:styleId="FE1F87F3C1D842589A4E7412DE8E2981">
    <w:name w:val="FE1F87F3C1D842589A4E7412DE8E2981"/>
    <w:rsid w:val="00D13446"/>
  </w:style>
  <w:style w:type="paragraph" w:customStyle="1" w:styleId="656E874C88894E35941078B8D9C288F9">
    <w:name w:val="656E874C88894E35941078B8D9C288F9"/>
    <w:rsid w:val="00D13446"/>
  </w:style>
  <w:style w:type="paragraph" w:customStyle="1" w:styleId="C1E53868D27943DEA4384EEA0EE6E9F5">
    <w:name w:val="C1E53868D27943DEA4384EEA0EE6E9F5"/>
    <w:rsid w:val="00D13446"/>
  </w:style>
  <w:style w:type="paragraph" w:customStyle="1" w:styleId="88A5AEDA91044EB8B3C36B57C4158780">
    <w:name w:val="88A5AEDA91044EB8B3C36B57C4158780"/>
    <w:rsid w:val="00D13446"/>
  </w:style>
  <w:style w:type="paragraph" w:customStyle="1" w:styleId="7BE02E89AA1543B7B6C9A0239AAF34FB">
    <w:name w:val="7BE02E89AA1543B7B6C9A0239AAF34FB"/>
    <w:rsid w:val="00D13446"/>
  </w:style>
  <w:style w:type="paragraph" w:customStyle="1" w:styleId="C84EB8D0F7D9447B9DD1299700E5D900">
    <w:name w:val="C84EB8D0F7D9447B9DD1299700E5D900"/>
    <w:rsid w:val="00D13446"/>
  </w:style>
  <w:style w:type="paragraph" w:customStyle="1" w:styleId="C3D3E5011F504B19907CF09D98BD241B">
    <w:name w:val="C3D3E5011F504B19907CF09D98BD241B"/>
    <w:rsid w:val="00D13446"/>
  </w:style>
  <w:style w:type="paragraph" w:customStyle="1" w:styleId="8918EA049984464CAB9A7152F9156500">
    <w:name w:val="8918EA049984464CAB9A7152F9156500"/>
    <w:rsid w:val="00D13446"/>
  </w:style>
  <w:style w:type="paragraph" w:customStyle="1" w:styleId="572384DE9BC647BB9683553C26BE93A6">
    <w:name w:val="572384DE9BC647BB9683553C26BE93A6"/>
    <w:rsid w:val="00D13446"/>
  </w:style>
  <w:style w:type="paragraph" w:customStyle="1" w:styleId="00192BC5C6B3458F8D2E56D763B4032E">
    <w:name w:val="00192BC5C6B3458F8D2E56D763B4032E"/>
    <w:rsid w:val="00D13446"/>
  </w:style>
  <w:style w:type="paragraph" w:customStyle="1" w:styleId="0F7834DFD8744278B6363E7096F072E3">
    <w:name w:val="0F7834DFD8744278B6363E7096F072E3"/>
    <w:rsid w:val="00D13446"/>
  </w:style>
  <w:style w:type="paragraph" w:customStyle="1" w:styleId="7A1A5C5CC5F74112B8768021A0507F63">
    <w:name w:val="7A1A5C5CC5F74112B8768021A0507F63"/>
    <w:rsid w:val="00D13446"/>
  </w:style>
  <w:style w:type="paragraph" w:customStyle="1" w:styleId="6C7631F65834407F9FAF25D2A6173F48">
    <w:name w:val="6C7631F65834407F9FAF25D2A6173F48"/>
    <w:rsid w:val="00D13446"/>
  </w:style>
  <w:style w:type="paragraph" w:customStyle="1" w:styleId="C2CFE3C987B74B56B1F43E812BCFFCD9">
    <w:name w:val="C2CFE3C987B74B56B1F43E812BCFFCD9"/>
    <w:rsid w:val="00D13446"/>
  </w:style>
  <w:style w:type="paragraph" w:customStyle="1" w:styleId="034C8E415A464DFE97C8258028A86925">
    <w:name w:val="034C8E415A464DFE97C8258028A86925"/>
    <w:rsid w:val="00D13446"/>
  </w:style>
  <w:style w:type="paragraph" w:customStyle="1" w:styleId="29C57F8AF36E4FC88A90C8C6BA6945F6">
    <w:name w:val="29C57F8AF36E4FC88A90C8C6BA6945F6"/>
    <w:rsid w:val="00D13446"/>
  </w:style>
  <w:style w:type="paragraph" w:customStyle="1" w:styleId="C1B8AB9A64BC441E893FC648DE63DE8C">
    <w:name w:val="C1B8AB9A64BC441E893FC648DE63DE8C"/>
    <w:rsid w:val="00D13446"/>
  </w:style>
  <w:style w:type="paragraph" w:customStyle="1" w:styleId="C3CCD1506831484AB891C4C2500DB1B1">
    <w:name w:val="C3CCD1506831484AB891C4C2500DB1B1"/>
    <w:rsid w:val="00D13446"/>
  </w:style>
  <w:style w:type="paragraph" w:customStyle="1" w:styleId="D9837B3946C64ACC950E93851AF6BFC6">
    <w:name w:val="D9837B3946C64ACC950E93851AF6BFC6"/>
    <w:rsid w:val="00D13446"/>
  </w:style>
  <w:style w:type="paragraph" w:customStyle="1" w:styleId="7703BB8CF8C2432C84CC493B8CF022A8">
    <w:name w:val="7703BB8CF8C2432C84CC493B8CF022A8"/>
    <w:rsid w:val="00D13446"/>
  </w:style>
  <w:style w:type="paragraph" w:customStyle="1" w:styleId="835B7DD5783D48A8BFED458CD6F43C5D">
    <w:name w:val="835B7DD5783D48A8BFED458CD6F43C5D"/>
    <w:rsid w:val="00D13446"/>
  </w:style>
  <w:style w:type="paragraph" w:customStyle="1" w:styleId="00B39B66BCD4413CBADB491C2361BA98">
    <w:name w:val="00B39B66BCD4413CBADB491C2361BA98"/>
    <w:rsid w:val="00D13446"/>
  </w:style>
  <w:style w:type="paragraph" w:customStyle="1" w:styleId="5FF8AC420FD142ABB5DFF596DAF639BC">
    <w:name w:val="5FF8AC420FD142ABB5DFF596DAF639BC"/>
    <w:rsid w:val="00D13446"/>
  </w:style>
  <w:style w:type="paragraph" w:customStyle="1" w:styleId="C92B6268C3B84FB1811A5986A66C4391">
    <w:name w:val="C92B6268C3B84FB1811A5986A66C4391"/>
    <w:rsid w:val="00D13446"/>
  </w:style>
  <w:style w:type="paragraph" w:customStyle="1" w:styleId="0D37C6ED1CE04595A2B2F5E53C0F7D85">
    <w:name w:val="0D37C6ED1CE04595A2B2F5E53C0F7D85"/>
    <w:rsid w:val="00D13446"/>
  </w:style>
  <w:style w:type="paragraph" w:customStyle="1" w:styleId="C48B929C87FB4DFD96B33669CD1BFF29">
    <w:name w:val="C48B929C87FB4DFD96B33669CD1BFF29"/>
    <w:rsid w:val="00D13446"/>
  </w:style>
  <w:style w:type="paragraph" w:customStyle="1" w:styleId="E840F0DE9AB14C9D9A5CCAE248277FF5">
    <w:name w:val="E840F0DE9AB14C9D9A5CCAE248277FF5"/>
    <w:rsid w:val="00D13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123A107111A4481B495A1ADA8FC31" ma:contentTypeVersion="3" ma:contentTypeDescription="Create a new document." ma:contentTypeScope="" ma:versionID="58bffe3b9334db71e43ca4061d38addb">
  <xsd:schema xmlns:xsd="http://www.w3.org/2001/XMLSchema" xmlns:xs="http://www.w3.org/2001/XMLSchema" xmlns:p="http://schemas.microsoft.com/office/2006/metadata/properties" xmlns:ns2="30fd453a-dc94-4afb-8223-c2aaa2829b35" targetNamespace="http://schemas.microsoft.com/office/2006/metadata/properties" ma:root="true" ma:fieldsID="bf38c677eee6ce7c802893c4a8cc347f" ns2:_="">
    <xsd:import namespace="30fd453a-dc94-4afb-8223-c2aaa2829b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d453a-dc94-4afb-8223-c2aaa2829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5874B4-14E6-46BF-804B-0A8DB93A2C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ADC7F7-5897-4D3A-9469-AB0DC71B61B3}">
  <ds:schemaRefs>
    <ds:schemaRef ds:uri="http://schemas.microsoft.com/sharepoint/v3/contenttype/forms"/>
  </ds:schemaRefs>
</ds:datastoreItem>
</file>

<file path=customXml/itemProps3.xml><?xml version="1.0" encoding="utf-8"?>
<ds:datastoreItem xmlns:ds="http://schemas.openxmlformats.org/officeDocument/2006/customXml" ds:itemID="{42980BE0-254C-45D6-89F0-3096C28E5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d453a-dc94-4afb-8223-c2aaa2829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Template%20-%20Letterhead</Template>
  <TotalTime>5</TotalTime>
  <Pages>7</Pages>
  <Words>1138</Words>
  <Characters>6170</Characters>
  <Application>Microsoft Office Word</Application>
  <DocSecurity>0</DocSecurity>
  <Lines>324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Southern Ports</dc:creator>
  <cp:keywords/>
  <dc:description/>
  <cp:lastModifiedBy>Southern Ports</cp:lastModifiedBy>
  <cp:revision>7</cp:revision>
  <dcterms:created xsi:type="dcterms:W3CDTF">2026-05-18T00:55:00Z</dcterms:created>
  <dcterms:modified xsi:type="dcterms:W3CDTF">2026-05-20T01:13:00Z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0x0101009B3123A107111A4481B495A1ADA8FC31</vt:lpwstr>
  </property>
  <property fmtid="{D5CDD505-2E9C-101B-9397-08002B2CF9AE}" pid="3" name="SynergySoftUID">
    <vt:lpwstr>K5A4F6180</vt:lpwstr>
  </property>
</Properties>
</file>